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55DADD" w14:textId="77777777" w:rsidR="00C57536" w:rsidRPr="001754C7" w:rsidRDefault="00B243E4" w:rsidP="00484A9F">
      <w:pPr>
        <w:pStyle w:val="Title"/>
        <w:spacing w:line="2400" w:lineRule="auto"/>
        <w:rPr>
          <w:rFonts w:ascii="Arial" w:hAnsi="Arial" w:cs="Arial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7A52FD0C" wp14:editId="0D8FF7E7">
            <wp:simplePos x="0" y="0"/>
            <wp:positionH relativeFrom="margin">
              <wp:posOffset>4741442</wp:posOffset>
            </wp:positionH>
            <wp:positionV relativeFrom="margin">
              <wp:posOffset>1968172</wp:posOffset>
            </wp:positionV>
            <wp:extent cx="1609200" cy="752400"/>
            <wp:effectExtent l="0" t="0" r="0" b="0"/>
            <wp:wrapNone/>
            <wp:docPr id="34" name="Picture 34" descr="Wyndam City logo" titl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200" cy="7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A9F" w:rsidRPr="001754C7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324C6333" wp14:editId="672603B3">
            <wp:simplePos x="0" y="0"/>
            <wp:positionH relativeFrom="page">
              <wp:align>left</wp:align>
            </wp:positionH>
            <wp:positionV relativeFrom="paragraph">
              <wp:posOffset>-917472</wp:posOffset>
            </wp:positionV>
            <wp:extent cx="7701727" cy="2883310"/>
            <wp:effectExtent l="0" t="0" r="0" b="0"/>
            <wp:wrapNone/>
            <wp:docPr id="5" name="Picture 5" descr="Decorative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727" cy="28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A502F" w14:textId="77777777" w:rsidR="00484A9F" w:rsidRDefault="00484A9F" w:rsidP="000343F9">
      <w:pPr>
        <w:pStyle w:val="Title"/>
        <w:rPr>
          <w:rFonts w:ascii="Arial" w:hAnsi="Arial" w:cs="Arial"/>
          <w:color w:val="7030A0"/>
          <w:sz w:val="32"/>
          <w:szCs w:val="32"/>
        </w:rPr>
      </w:pPr>
    </w:p>
    <w:p w14:paraId="58A31D99" w14:textId="77777777" w:rsidR="00B243E4" w:rsidRDefault="00B243E4" w:rsidP="000343F9">
      <w:pPr>
        <w:pStyle w:val="Title"/>
        <w:rPr>
          <w:rFonts w:ascii="Arial" w:hAnsi="Arial" w:cs="Arial"/>
          <w:color w:val="7030A0"/>
          <w:sz w:val="32"/>
          <w:szCs w:val="32"/>
        </w:rPr>
      </w:pPr>
    </w:p>
    <w:p w14:paraId="04B3609C" w14:textId="77777777" w:rsidR="00C57536" w:rsidRPr="00652FC4" w:rsidRDefault="00484A9F" w:rsidP="000343F9">
      <w:pPr>
        <w:pStyle w:val="Title"/>
        <w:rPr>
          <w:rFonts w:ascii="Arial" w:hAnsi="Arial" w:cs="Arial"/>
          <w:color w:val="7030A0"/>
        </w:rPr>
      </w:pPr>
      <w:r w:rsidRPr="00652FC4">
        <w:rPr>
          <w:rFonts w:ascii="Arial" w:hAnsi="Arial" w:cs="Arial"/>
          <w:color w:val="7030A0"/>
        </w:rPr>
        <w:t>Acc</w:t>
      </w:r>
      <w:r w:rsidR="000343F9" w:rsidRPr="00652FC4">
        <w:rPr>
          <w:rFonts w:ascii="Arial" w:hAnsi="Arial" w:cs="Arial"/>
          <w:color w:val="7030A0"/>
        </w:rPr>
        <w:t xml:space="preserve">essibility Action Plan </w:t>
      </w:r>
      <w:r w:rsidR="0028479E" w:rsidRPr="00652FC4">
        <w:rPr>
          <w:rFonts w:ascii="Arial" w:hAnsi="Arial" w:cs="Arial"/>
          <w:color w:val="7030A0"/>
        </w:rPr>
        <w:t>2019 – 2022</w:t>
      </w:r>
    </w:p>
    <w:p w14:paraId="708DF4F8" w14:textId="77777777" w:rsidR="00866E24" w:rsidRPr="001754C7" w:rsidRDefault="00866E24" w:rsidP="00866E24">
      <w:pPr>
        <w:rPr>
          <w:sz w:val="32"/>
          <w:szCs w:val="32"/>
        </w:rPr>
      </w:pPr>
      <w:r w:rsidRPr="001754C7">
        <w:rPr>
          <w:sz w:val="32"/>
          <w:szCs w:val="32"/>
        </w:rPr>
        <w:t>Easy English Version</w:t>
      </w:r>
    </w:p>
    <w:p w14:paraId="10FBC60F" w14:textId="77777777" w:rsidR="00E93319" w:rsidRDefault="00E93319" w:rsidP="00E93319">
      <w:pPr>
        <w:pStyle w:val="Heading1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 xml:space="preserve">About this Document </w:t>
      </w:r>
    </w:p>
    <w:p w14:paraId="25E9D995" w14:textId="77777777" w:rsidR="00954EEF" w:rsidRPr="00E93319" w:rsidRDefault="00B6365B" w:rsidP="00E93319">
      <w:pPr>
        <w:pStyle w:val="Heading1"/>
        <w:rPr>
          <w:rFonts w:ascii="Arial" w:eastAsiaTheme="minorHAnsi" w:hAnsi="Arial" w:cs="Arial"/>
          <w:color w:val="auto"/>
        </w:rPr>
      </w:pPr>
      <w:r w:rsidRPr="00E93319">
        <w:rPr>
          <w:rFonts w:ascii="Arial" w:eastAsiaTheme="minorHAnsi" w:hAnsi="Arial" w:cs="Arial"/>
          <w:color w:val="auto"/>
        </w:rPr>
        <w:t>You are important to us.</w:t>
      </w:r>
      <w:r w:rsidR="005254DC" w:rsidRPr="00E93319">
        <w:rPr>
          <w:rFonts w:ascii="Arial" w:eastAsiaTheme="minorHAnsi" w:hAnsi="Arial" w:cs="Arial"/>
          <w:color w:val="auto"/>
        </w:rPr>
        <w:t xml:space="preserve"> </w:t>
      </w:r>
      <w:r w:rsidR="00954EEF" w:rsidRPr="00E93319">
        <w:rPr>
          <w:rFonts w:ascii="Arial" w:eastAsiaTheme="minorHAnsi" w:hAnsi="Arial" w:cs="Arial"/>
          <w:color w:val="auto"/>
        </w:rPr>
        <w:t>We want you to</w:t>
      </w:r>
      <w:r w:rsidR="00E93319" w:rsidRPr="00E93319">
        <w:rPr>
          <w:rFonts w:ascii="Arial" w:eastAsiaTheme="minorHAnsi" w:hAnsi="Arial" w:cs="Arial"/>
          <w:color w:val="auto"/>
        </w:rPr>
        <w:t>:</w:t>
      </w:r>
    </w:p>
    <w:p w14:paraId="174D0272" w14:textId="77777777" w:rsidR="00954EEF" w:rsidRPr="001754C7" w:rsidRDefault="00954EEF" w:rsidP="00954EEF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1754C7">
        <w:rPr>
          <w:rFonts w:ascii="Arial" w:hAnsi="Arial" w:cs="Arial"/>
          <w:sz w:val="32"/>
          <w:szCs w:val="32"/>
        </w:rPr>
        <w:t>feel welcome</w:t>
      </w:r>
    </w:p>
    <w:p w14:paraId="006396AD" w14:textId="77777777" w:rsidR="00954EEF" w:rsidRPr="001754C7" w:rsidRDefault="00954EEF" w:rsidP="00954EEF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1754C7">
        <w:rPr>
          <w:rFonts w:ascii="Arial" w:hAnsi="Arial" w:cs="Arial"/>
          <w:sz w:val="32"/>
          <w:szCs w:val="32"/>
        </w:rPr>
        <w:t>to be included</w:t>
      </w:r>
    </w:p>
    <w:p w14:paraId="0798145D" w14:textId="77777777" w:rsidR="00E93319" w:rsidRDefault="00954EEF" w:rsidP="00E93319">
      <w:pPr>
        <w:pStyle w:val="ListParagraph"/>
        <w:numPr>
          <w:ilvl w:val="0"/>
          <w:numId w:val="3"/>
        </w:numPr>
        <w:rPr>
          <w:rFonts w:ascii="Arial" w:hAnsi="Arial" w:cs="Arial"/>
          <w:sz w:val="32"/>
          <w:szCs w:val="32"/>
        </w:rPr>
      </w:pPr>
      <w:r w:rsidRPr="001754C7">
        <w:rPr>
          <w:rFonts w:ascii="Arial" w:hAnsi="Arial" w:cs="Arial"/>
          <w:sz w:val="32"/>
          <w:szCs w:val="32"/>
        </w:rPr>
        <w:t>participate in life and activities in the community</w:t>
      </w:r>
    </w:p>
    <w:p w14:paraId="7051D906" w14:textId="77777777" w:rsidR="00E93319" w:rsidRDefault="00E93319" w:rsidP="00E93319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19"/>
      </w:tblGrid>
      <w:tr w:rsidR="00145284" w14:paraId="42492C76" w14:textId="77777777" w:rsidTr="00E313C5">
        <w:tc>
          <w:tcPr>
            <w:tcW w:w="3397" w:type="dxa"/>
          </w:tcPr>
          <w:p w14:paraId="0EFFADF7" w14:textId="735A1616" w:rsidR="00145284" w:rsidRPr="00E13017" w:rsidRDefault="005606C9" w:rsidP="00B443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A65E3AC" wp14:editId="31BB23D3">
                  <wp:extent cx="1242695" cy="929005"/>
                  <wp:effectExtent l="0" t="0" r="0" b="4445"/>
                  <wp:docPr id="2" name="Picture 2" descr="Group of people talking in a semi circle infront of a chalk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oup of people talking in a semi circle infront of a chalk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14:paraId="01C18B91" w14:textId="77777777" w:rsidR="00145284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  <w:r w:rsidRPr="001754C7">
              <w:rPr>
                <w:rFonts w:ascii="Arial" w:hAnsi="Arial" w:cs="Arial"/>
                <w:sz w:val="32"/>
                <w:szCs w:val="32"/>
              </w:rPr>
              <w:t>We spoke with people with disability</w:t>
            </w:r>
          </w:p>
          <w:p w14:paraId="7913DAF1" w14:textId="77777777" w:rsidR="00145284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C34246" w14:textId="77777777" w:rsidR="00145284" w:rsidRDefault="00145284" w:rsidP="00B443D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652FC4">
              <w:rPr>
                <w:rFonts w:ascii="Arial" w:hAnsi="Arial" w:cs="Arial"/>
                <w:sz w:val="32"/>
                <w:szCs w:val="32"/>
              </w:rPr>
              <w:t xml:space="preserve">in the </w:t>
            </w:r>
            <w:r>
              <w:rPr>
                <w:rFonts w:ascii="Arial" w:hAnsi="Arial" w:cs="Arial"/>
                <w:sz w:val="32"/>
                <w:szCs w:val="32"/>
              </w:rPr>
              <w:t>community</w:t>
            </w:r>
          </w:p>
          <w:p w14:paraId="22D21F12" w14:textId="77777777" w:rsidR="00145284" w:rsidRDefault="00145284" w:rsidP="00B443D6">
            <w:pPr>
              <w:pStyle w:val="ListParagraph"/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71FEAC62" w14:textId="77777777" w:rsidR="00145284" w:rsidRDefault="00145284" w:rsidP="00B443D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 w:rsidRPr="001754C7">
              <w:rPr>
                <w:rFonts w:ascii="Arial" w:hAnsi="Arial" w:cs="Arial"/>
                <w:sz w:val="32"/>
                <w:szCs w:val="32"/>
              </w:rPr>
              <w:t>employees at Council</w:t>
            </w:r>
          </w:p>
          <w:p w14:paraId="52282A4E" w14:textId="77777777" w:rsidR="00145284" w:rsidRPr="008B5BF2" w:rsidRDefault="00145284" w:rsidP="00B443D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  <w:p w14:paraId="69EBD22B" w14:textId="77777777" w:rsidR="00145284" w:rsidRPr="008B5BF2" w:rsidRDefault="00145284" w:rsidP="00B443D6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Pr="00652FC4">
              <w:rPr>
                <w:rFonts w:ascii="Arial" w:hAnsi="Arial" w:cs="Arial"/>
                <w:sz w:val="32"/>
                <w:szCs w:val="32"/>
              </w:rPr>
              <w:t>nd services</w:t>
            </w:r>
          </w:p>
          <w:p w14:paraId="16EAA1AD" w14:textId="77777777" w:rsidR="00145284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45284" w14:paraId="7F9B94FE" w14:textId="77777777" w:rsidTr="00E313C5">
        <w:tc>
          <w:tcPr>
            <w:tcW w:w="3397" w:type="dxa"/>
          </w:tcPr>
          <w:p w14:paraId="0C3B70B4" w14:textId="2159C6DF" w:rsidR="00145284" w:rsidRPr="00415413" w:rsidRDefault="005606C9" w:rsidP="00B443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F70D85E" wp14:editId="540D67F3">
                  <wp:extent cx="1197610" cy="1227455"/>
                  <wp:effectExtent l="0" t="0" r="2540" b="0"/>
                  <wp:docPr id="3" name="Picture 3" descr="Document with Action Plan written on the front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cument with Action Plan written on the front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22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14:paraId="5F5F67F4" w14:textId="04072E26" w:rsidR="00145284" w:rsidRPr="001754C7" w:rsidRDefault="0051298C" w:rsidP="00B443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 document</w:t>
            </w:r>
            <w:r w:rsidR="00145284" w:rsidRPr="001754C7">
              <w:rPr>
                <w:rFonts w:ascii="Arial" w:hAnsi="Arial" w:cs="Arial"/>
                <w:sz w:val="32"/>
                <w:szCs w:val="32"/>
              </w:rPr>
              <w:t xml:space="preserve"> is about Wyndham City Council’s action plan for people with disability</w:t>
            </w:r>
          </w:p>
          <w:p w14:paraId="6A23EF2E" w14:textId="77777777" w:rsidR="00145284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45284" w14:paraId="46EC90C9" w14:textId="77777777" w:rsidTr="00E313C5">
        <w:tc>
          <w:tcPr>
            <w:tcW w:w="3397" w:type="dxa"/>
          </w:tcPr>
          <w:p w14:paraId="0EAFD9F3" w14:textId="5EFE9D3E" w:rsidR="00145284" w:rsidRPr="00EB63FB" w:rsidRDefault="005606C9" w:rsidP="00B443D6">
            <w:pPr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7FEA47" wp14:editId="6402EB02">
                  <wp:extent cx="1143000" cy="1083310"/>
                  <wp:effectExtent l="0" t="0" r="0" b="2540"/>
                  <wp:docPr id="4" name="Picture 4" descr="Family reading a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amily reading a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48F48E" w14:textId="77777777" w:rsidR="00145284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08DAA4AF" w14:textId="77777777" w:rsidR="00145284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  <w:r w:rsidRPr="001754C7">
              <w:rPr>
                <w:rFonts w:ascii="Arial" w:hAnsi="Arial" w:cs="Arial"/>
                <w:sz w:val="32"/>
                <w:szCs w:val="32"/>
              </w:rPr>
              <w:t>This booklet is an easy read summary of the action plan</w:t>
            </w:r>
          </w:p>
        </w:tc>
      </w:tr>
      <w:tr w:rsidR="00145284" w14:paraId="0B144649" w14:textId="77777777" w:rsidTr="00E313C5">
        <w:tc>
          <w:tcPr>
            <w:tcW w:w="3397" w:type="dxa"/>
          </w:tcPr>
          <w:p w14:paraId="7C7B463C" w14:textId="47A7C35B" w:rsidR="00145284" w:rsidRPr="00415413" w:rsidRDefault="005606C9" w:rsidP="00B443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C72E966" wp14:editId="271E1210">
                  <wp:extent cx="1088390" cy="814705"/>
                  <wp:effectExtent l="0" t="0" r="0" b="4445"/>
                  <wp:docPr id="6" name="Picture 6" descr="A calendar that has 2019 written on the front co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calendar that has 2019 written on the front co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2561F" w14:textId="77777777" w:rsidR="00145284" w:rsidRPr="00415413" w:rsidRDefault="00145284" w:rsidP="00B443D6">
            <w:pPr>
              <w:rPr>
                <w:rFonts w:ascii="Arial" w:hAnsi="Arial" w:cs="Arial"/>
              </w:rPr>
            </w:pPr>
          </w:p>
        </w:tc>
        <w:tc>
          <w:tcPr>
            <w:tcW w:w="5619" w:type="dxa"/>
            <w:vAlign w:val="center"/>
          </w:tcPr>
          <w:p w14:paraId="2BEEB383" w14:textId="77777777" w:rsidR="00145284" w:rsidRPr="001754C7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  <w:r w:rsidRPr="001754C7">
              <w:rPr>
                <w:rFonts w:ascii="Arial" w:hAnsi="Arial" w:cs="Arial"/>
                <w:sz w:val="32"/>
                <w:szCs w:val="32"/>
              </w:rPr>
              <w:t>The action plan will start in 2019 and end in 2022</w:t>
            </w:r>
          </w:p>
          <w:p w14:paraId="7F6970AB" w14:textId="77777777" w:rsidR="00145284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145284" w14:paraId="5F36DC37" w14:textId="77777777" w:rsidTr="00E313C5">
        <w:tc>
          <w:tcPr>
            <w:tcW w:w="3397" w:type="dxa"/>
          </w:tcPr>
          <w:p w14:paraId="23D9233B" w14:textId="39B4E551" w:rsidR="00145284" w:rsidRPr="000B1ED2" w:rsidRDefault="005606C9" w:rsidP="00B443D6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3D6F922" wp14:editId="4C6AD687">
                  <wp:extent cx="988695" cy="1043305"/>
                  <wp:effectExtent l="0" t="0" r="1905" b="4445"/>
                  <wp:docPr id="7" name="Picture 7" descr="A man holding a document with actions checked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man holding a document with actions checked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14:paraId="5C295790" w14:textId="77777777" w:rsidR="00145284" w:rsidRPr="001754C7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  <w:r w:rsidRPr="001754C7">
              <w:rPr>
                <w:rFonts w:ascii="Arial" w:hAnsi="Arial" w:cs="Arial"/>
                <w:sz w:val="32"/>
                <w:szCs w:val="32"/>
              </w:rPr>
              <w:t>We will report our progress for the actions each year</w:t>
            </w:r>
          </w:p>
          <w:p w14:paraId="391113F1" w14:textId="77777777" w:rsidR="00145284" w:rsidRDefault="00145284" w:rsidP="00B443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CC49DAD" w14:textId="6B162EE6" w:rsidR="00E93319" w:rsidRDefault="00E93319" w:rsidP="00E93319">
      <w:pPr>
        <w:rPr>
          <w:rFonts w:ascii="Arial" w:hAnsi="Arial" w:cs="Arial"/>
          <w:sz w:val="32"/>
          <w:szCs w:val="32"/>
        </w:rPr>
      </w:pPr>
    </w:p>
    <w:p w14:paraId="0DE1B4B7" w14:textId="10408BFC" w:rsidR="00E93319" w:rsidRDefault="0073018A" w:rsidP="00E93319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What</w:t>
      </w:r>
      <w:r w:rsidR="00AC7677">
        <w:rPr>
          <w:rFonts w:ascii="Arial" w:hAnsi="Arial" w:cs="Arial"/>
          <w:b/>
          <w:sz w:val="32"/>
          <w:szCs w:val="32"/>
        </w:rPr>
        <w:t xml:space="preserve"> the hard</w:t>
      </w:r>
      <w:r w:rsidR="00AC7677">
        <w:rPr>
          <w:rFonts w:ascii="Arial" w:hAnsi="Arial" w:cs="Arial"/>
          <w:sz w:val="32"/>
          <w:szCs w:val="32"/>
        </w:rPr>
        <w:t xml:space="preserve"> </w:t>
      </w:r>
      <w:r w:rsidR="00E93319" w:rsidRPr="00E93319">
        <w:rPr>
          <w:rFonts w:ascii="Arial" w:hAnsi="Arial" w:cs="Arial"/>
          <w:b/>
          <w:sz w:val="32"/>
          <w:szCs w:val="32"/>
        </w:rPr>
        <w:t xml:space="preserve">words </w:t>
      </w:r>
      <w:r>
        <w:rPr>
          <w:rFonts w:ascii="Arial" w:hAnsi="Arial" w:cs="Arial"/>
          <w:b/>
          <w:sz w:val="32"/>
          <w:szCs w:val="32"/>
        </w:rPr>
        <w:t xml:space="preserve">mean </w:t>
      </w:r>
    </w:p>
    <w:p w14:paraId="17470310" w14:textId="77777777" w:rsidR="00E313C5" w:rsidRPr="00E93319" w:rsidRDefault="00E313C5" w:rsidP="00E93319">
      <w:pPr>
        <w:rPr>
          <w:rFonts w:ascii="Arial" w:hAnsi="Arial" w:cs="Arial"/>
          <w:b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5619"/>
      </w:tblGrid>
      <w:tr w:rsidR="002D5ED6" w14:paraId="4C0FD08C" w14:textId="77777777" w:rsidTr="00B443D6">
        <w:tc>
          <w:tcPr>
            <w:tcW w:w="3397" w:type="dxa"/>
          </w:tcPr>
          <w:p w14:paraId="26DE932B" w14:textId="68BEE408" w:rsidR="002D5ED6" w:rsidRPr="00ED2E28" w:rsidRDefault="005606C9" w:rsidP="00B443D6">
            <w:r>
              <w:rPr>
                <w:noProof/>
              </w:rPr>
              <w:drawing>
                <wp:inline distT="0" distB="0" distL="0" distR="0" wp14:anchorId="5A4075AC" wp14:editId="3A68FD01">
                  <wp:extent cx="1202690" cy="844550"/>
                  <wp:effectExtent l="0" t="0" r="0" b="0"/>
                  <wp:docPr id="8" name="Picture 8" descr="A sign that says 'Things to do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 sign that says 'Things to do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14:paraId="43C0A56C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 xml:space="preserve">Actions – what </w:t>
            </w:r>
            <w:r>
              <w:rPr>
                <w:sz w:val="32"/>
                <w:szCs w:val="32"/>
              </w:rPr>
              <w:t xml:space="preserve">we </w:t>
            </w:r>
            <w:r w:rsidRPr="001754C7">
              <w:rPr>
                <w:sz w:val="32"/>
                <w:szCs w:val="32"/>
              </w:rPr>
              <w:t xml:space="preserve">will do </w:t>
            </w:r>
          </w:p>
          <w:p w14:paraId="5097010B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7C29B276" w14:textId="77777777" w:rsidTr="00B443D6">
        <w:tc>
          <w:tcPr>
            <w:tcW w:w="3397" w:type="dxa"/>
          </w:tcPr>
          <w:p w14:paraId="15C064A0" w14:textId="398C748D" w:rsidR="002D5ED6" w:rsidRPr="00351061" w:rsidRDefault="005606C9" w:rsidP="00B443D6">
            <w:r>
              <w:rPr>
                <w:noProof/>
              </w:rPr>
              <w:drawing>
                <wp:inline distT="0" distB="0" distL="0" distR="0" wp14:anchorId="205C642E" wp14:editId="1249F018">
                  <wp:extent cx="869950" cy="829945"/>
                  <wp:effectExtent l="0" t="0" r="6350" b="8255"/>
                  <wp:docPr id="11" name="Picture 11" descr="International symbol for wheelchair accessi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nternational symbol for wheelchair accessi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82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118D5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26825A87" w14:textId="77777777" w:rsidR="002D5ED6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Accessible – things that make it easier to join in</w:t>
            </w:r>
          </w:p>
          <w:p w14:paraId="71D7BAE4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7CBE457E" w14:textId="77777777" w:rsidTr="00B443D6">
        <w:tc>
          <w:tcPr>
            <w:tcW w:w="3397" w:type="dxa"/>
          </w:tcPr>
          <w:p w14:paraId="66B05FF6" w14:textId="5D2EE5AB" w:rsidR="002D5ED6" w:rsidRPr="00F55EE4" w:rsidRDefault="005606C9" w:rsidP="00B443D6">
            <w:r>
              <w:rPr>
                <w:noProof/>
              </w:rPr>
              <w:drawing>
                <wp:inline distT="0" distB="0" distL="0" distR="0" wp14:anchorId="4F737117" wp14:editId="0C52BD25">
                  <wp:extent cx="1157605" cy="785495"/>
                  <wp:effectExtent l="0" t="0" r="4445" b="0"/>
                  <wp:docPr id="12" name="Picture 12" descr="Two people at a table, with one person explaining something to the other pers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wo people at a table, with one person explaining something to the other pers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60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14:paraId="175E4D64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Advocate – a person who explains what you need to someone else</w:t>
            </w:r>
          </w:p>
          <w:p w14:paraId="17CBB3D2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7FCE3B10" w14:textId="77777777" w:rsidTr="00B443D6">
        <w:tc>
          <w:tcPr>
            <w:tcW w:w="3397" w:type="dxa"/>
          </w:tcPr>
          <w:p w14:paraId="2A7CFA8C" w14:textId="1DC8DE96" w:rsidR="002D5ED6" w:rsidRPr="00AC7677" w:rsidRDefault="005606C9" w:rsidP="00B443D6">
            <w:r>
              <w:rPr>
                <w:noProof/>
              </w:rPr>
              <w:drawing>
                <wp:inline distT="0" distB="0" distL="0" distR="0" wp14:anchorId="25006C15" wp14:editId="085AC875">
                  <wp:extent cx="1153160" cy="1123315"/>
                  <wp:effectExtent l="0" t="0" r="8890" b="635"/>
                  <wp:docPr id="13" name="Picture 13" descr="A world surrounded by people from different nationa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 world surrounded by people from different national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A4856F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1D9FAC1F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Community – the people who live in our area</w:t>
            </w:r>
          </w:p>
          <w:p w14:paraId="119AEEF7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1CA764F8" w14:textId="77777777" w:rsidTr="00B443D6">
        <w:tc>
          <w:tcPr>
            <w:tcW w:w="3397" w:type="dxa"/>
          </w:tcPr>
          <w:p w14:paraId="25BCE401" w14:textId="36CA25C5" w:rsidR="002D5ED6" w:rsidRPr="00A879BE" w:rsidRDefault="005606C9" w:rsidP="00B443D6">
            <w:r>
              <w:rPr>
                <w:noProof/>
              </w:rPr>
              <w:lastRenderedPageBreak/>
              <w:drawing>
                <wp:inline distT="0" distB="0" distL="0" distR="0" wp14:anchorId="48AD753C" wp14:editId="73664DF8">
                  <wp:extent cx="1610360" cy="1068705"/>
                  <wp:effectExtent l="0" t="0" r="8890" b="0"/>
                  <wp:docPr id="14" name="Picture 14" descr="People of carious ages doing various craft activities in a community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eople of carious ages doing various craft activities in a community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83B255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095D5B05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Community Centre – a place where people go to do an activity</w:t>
            </w:r>
          </w:p>
          <w:p w14:paraId="5D79971F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240D5C83" w14:textId="77777777" w:rsidTr="00B443D6">
        <w:tc>
          <w:tcPr>
            <w:tcW w:w="3397" w:type="dxa"/>
          </w:tcPr>
          <w:p w14:paraId="5CD9365D" w14:textId="3E6E3747" w:rsidR="002D5ED6" w:rsidRPr="00075AEB" w:rsidRDefault="005606C9" w:rsidP="00B443D6">
            <w:r>
              <w:rPr>
                <w:noProof/>
              </w:rPr>
              <w:drawing>
                <wp:inline distT="0" distB="0" distL="0" distR="0" wp14:anchorId="0D868582" wp14:editId="595F773D">
                  <wp:extent cx="1814195" cy="680720"/>
                  <wp:effectExtent l="0" t="0" r="0" b="5080"/>
                  <wp:docPr id="16" name="Picture 16" descr="People with different impairment stand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eople with different impairment stand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077770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7D7DBB81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Inc</w:t>
            </w:r>
            <w:r>
              <w:rPr>
                <w:sz w:val="32"/>
                <w:szCs w:val="32"/>
              </w:rPr>
              <w:t>lusive – thinking about everyone</w:t>
            </w:r>
          </w:p>
          <w:p w14:paraId="5B8F506D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41535777" w14:textId="77777777" w:rsidTr="00B443D6">
        <w:tc>
          <w:tcPr>
            <w:tcW w:w="3397" w:type="dxa"/>
          </w:tcPr>
          <w:p w14:paraId="2FA2CB2F" w14:textId="77DF0898" w:rsidR="002D5ED6" w:rsidRPr="00886430" w:rsidRDefault="005606C9" w:rsidP="00B443D6">
            <w:r>
              <w:rPr>
                <w:noProof/>
              </w:rPr>
              <w:drawing>
                <wp:inline distT="0" distB="0" distL="0" distR="0" wp14:anchorId="054BDEEE" wp14:editId="2DFA56C1">
                  <wp:extent cx="1346835" cy="929005"/>
                  <wp:effectExtent l="0" t="0" r="5715" b="4445"/>
                  <wp:docPr id="17" name="Picture 17" descr="A group of people singing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 group of people singing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598964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6CF88775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Participate – making it easier to join in</w:t>
            </w:r>
          </w:p>
          <w:p w14:paraId="1571944F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2602C911" w14:textId="77777777" w:rsidTr="00B443D6">
        <w:tc>
          <w:tcPr>
            <w:tcW w:w="3397" w:type="dxa"/>
            <w:vAlign w:val="center"/>
          </w:tcPr>
          <w:p w14:paraId="354F55FC" w14:textId="2AC394A7" w:rsidR="002D5ED6" w:rsidRPr="00043F28" w:rsidRDefault="005606C9" w:rsidP="00B443D6">
            <w:r>
              <w:rPr>
                <w:noProof/>
              </w:rPr>
              <w:drawing>
                <wp:inline distT="0" distB="0" distL="0" distR="0" wp14:anchorId="70B31AEE" wp14:editId="03A34CBD">
                  <wp:extent cx="1148080" cy="1148080"/>
                  <wp:effectExtent l="0" t="0" r="0" b="0"/>
                  <wp:docPr id="18" name="Picture 18" descr="Pictures of people holding smart 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ctures of people holding smart 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271A6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55EEC39F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Technology – things that make it easy to do things or get around</w:t>
            </w:r>
          </w:p>
          <w:p w14:paraId="43D38E31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6B5C4399" w14:textId="77777777" w:rsidTr="00B443D6">
        <w:tc>
          <w:tcPr>
            <w:tcW w:w="3397" w:type="dxa"/>
          </w:tcPr>
          <w:p w14:paraId="166CFD3F" w14:textId="2EE96EEB" w:rsidR="0006569C" w:rsidRPr="0003796B" w:rsidRDefault="005606C9" w:rsidP="000656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B2C88F" wp14:editId="7A0F1018">
                  <wp:extent cx="1471295" cy="974090"/>
                  <wp:effectExtent l="0" t="0" r="0" b="0"/>
                  <wp:docPr id="19" name="Picture 19" descr="Volunteers giving food to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Volunteers giving food to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E84DCB" w14:textId="4927C994" w:rsidR="002D5ED6" w:rsidRDefault="002D5ED6" w:rsidP="00B443D6">
            <w:pPr>
              <w:rPr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11FD3C91" w14:textId="77777777" w:rsidR="002D5ED6" w:rsidRDefault="002D5ED6" w:rsidP="00B443D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Volunteers – people who help in the community</w:t>
            </w:r>
          </w:p>
          <w:p w14:paraId="3B0935A8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63ABAD10" w14:textId="77777777" w:rsidTr="00B443D6">
        <w:tc>
          <w:tcPr>
            <w:tcW w:w="3397" w:type="dxa"/>
            <w:vAlign w:val="center"/>
          </w:tcPr>
          <w:p w14:paraId="4D9A2F0E" w14:textId="526D8533" w:rsidR="002D5ED6" w:rsidRPr="00075AEB" w:rsidRDefault="005606C9" w:rsidP="00B443D6">
            <w:r>
              <w:rPr>
                <w:noProof/>
              </w:rPr>
              <w:drawing>
                <wp:inline distT="0" distB="0" distL="0" distR="0" wp14:anchorId="466B9AF4" wp14:editId="00C64C66">
                  <wp:extent cx="1247140" cy="1048385"/>
                  <wp:effectExtent l="0" t="0" r="0" b="0"/>
                  <wp:docPr id="20" name="Picture 20" descr="Children using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hildren using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0C0A46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  <w:tc>
          <w:tcPr>
            <w:tcW w:w="5619" w:type="dxa"/>
            <w:vAlign w:val="center"/>
          </w:tcPr>
          <w:p w14:paraId="7BF2DF44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Website – a place where people get information online</w:t>
            </w:r>
          </w:p>
          <w:p w14:paraId="2F6C2A9E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  <w:tr w:rsidR="002D5ED6" w14:paraId="5F6ED1C1" w14:textId="77777777" w:rsidTr="00B443D6">
        <w:tc>
          <w:tcPr>
            <w:tcW w:w="3397" w:type="dxa"/>
          </w:tcPr>
          <w:p w14:paraId="4C1B2B75" w14:textId="5444557D" w:rsidR="002D5ED6" w:rsidRPr="002D5ED6" w:rsidRDefault="005606C9" w:rsidP="00B443D6">
            <w:r>
              <w:rPr>
                <w:noProof/>
              </w:rPr>
              <w:drawing>
                <wp:inline distT="0" distB="0" distL="0" distR="0" wp14:anchorId="46680A32" wp14:editId="18461946">
                  <wp:extent cx="1724660" cy="1212850"/>
                  <wp:effectExtent l="0" t="0" r="8890" b="6350"/>
                  <wp:docPr id="21" name="Picture 21" descr="A man sitting in a wheelchair worknig at a desk with a women standing next to the desk giving instru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 man sitting in a wheelchair worknig at a desk with a women standing next to the desk giving instru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9" w:type="dxa"/>
            <w:vAlign w:val="center"/>
          </w:tcPr>
          <w:p w14:paraId="495F0FE1" w14:textId="77777777" w:rsidR="002D5ED6" w:rsidRPr="001754C7" w:rsidRDefault="002D5ED6" w:rsidP="00B443D6">
            <w:pPr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Workplace adjustments – things to help you do your job</w:t>
            </w:r>
          </w:p>
          <w:p w14:paraId="5EF1058D" w14:textId="77777777" w:rsidR="002D5ED6" w:rsidRDefault="002D5ED6" w:rsidP="00B443D6">
            <w:pPr>
              <w:rPr>
                <w:sz w:val="32"/>
                <w:szCs w:val="32"/>
              </w:rPr>
            </w:pPr>
          </w:p>
        </w:tc>
      </w:tr>
    </w:tbl>
    <w:p w14:paraId="3971C9A8" w14:textId="77777777" w:rsidR="00E93319" w:rsidRPr="00E93319" w:rsidRDefault="00E93319" w:rsidP="00E93319">
      <w:pPr>
        <w:rPr>
          <w:rFonts w:ascii="Arial" w:hAnsi="Arial" w:cs="Arial"/>
          <w:sz w:val="32"/>
          <w:szCs w:val="32"/>
        </w:rPr>
      </w:pPr>
    </w:p>
    <w:p w14:paraId="20841E90" w14:textId="77777777" w:rsidR="00E313C5" w:rsidRDefault="00E313C5" w:rsidP="00E93319">
      <w:pPr>
        <w:rPr>
          <w:rFonts w:ascii="Arial" w:hAnsi="Arial" w:cs="Arial"/>
          <w:b/>
          <w:sz w:val="32"/>
          <w:szCs w:val="32"/>
        </w:rPr>
      </w:pPr>
    </w:p>
    <w:p w14:paraId="0351F5CE" w14:textId="77777777" w:rsidR="00E313C5" w:rsidRDefault="00E313C5" w:rsidP="00E93319">
      <w:pPr>
        <w:rPr>
          <w:rFonts w:ascii="Arial" w:hAnsi="Arial" w:cs="Arial"/>
          <w:b/>
          <w:sz w:val="32"/>
          <w:szCs w:val="32"/>
        </w:rPr>
      </w:pPr>
    </w:p>
    <w:p w14:paraId="5D520520" w14:textId="07953D01" w:rsidR="00E93319" w:rsidRDefault="00E93319" w:rsidP="00E93319">
      <w:pPr>
        <w:rPr>
          <w:rFonts w:ascii="Arial" w:hAnsi="Arial" w:cs="Arial"/>
          <w:b/>
          <w:sz w:val="32"/>
          <w:szCs w:val="32"/>
        </w:rPr>
      </w:pPr>
      <w:r w:rsidRPr="00E93319">
        <w:rPr>
          <w:rFonts w:ascii="Arial" w:hAnsi="Arial" w:cs="Arial"/>
          <w:b/>
          <w:sz w:val="32"/>
          <w:szCs w:val="32"/>
        </w:rPr>
        <w:t xml:space="preserve">We want to make </w:t>
      </w:r>
      <w:r>
        <w:rPr>
          <w:rFonts w:ascii="Arial" w:hAnsi="Arial" w:cs="Arial"/>
          <w:b/>
          <w:sz w:val="32"/>
          <w:szCs w:val="32"/>
        </w:rPr>
        <w:t>things better for you in 4 ways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052"/>
      </w:tblGrid>
      <w:tr w:rsidR="002C2CCF" w14:paraId="51EB018C" w14:textId="77777777" w:rsidTr="00B443D6">
        <w:tc>
          <w:tcPr>
            <w:tcW w:w="3964" w:type="dxa"/>
          </w:tcPr>
          <w:p w14:paraId="2E9B8753" w14:textId="67ADAA41" w:rsidR="002C2CCF" w:rsidRPr="00C07F97" w:rsidRDefault="00A72F85" w:rsidP="00C07F97">
            <w:pPr>
              <w:spacing w:before="40" w:afterLines="40" w:after="96" w:line="276" w:lineRule="auto"/>
            </w:pPr>
            <w:r>
              <w:rPr>
                <w:noProof/>
              </w:rPr>
              <w:drawing>
                <wp:inline distT="0" distB="0" distL="0" distR="0" wp14:anchorId="18E1323E" wp14:editId="54B610C1">
                  <wp:extent cx="1098550" cy="1098550"/>
                  <wp:effectExtent l="0" t="0" r="6350" b="6350"/>
                  <wp:docPr id="22" name="Picture 22" descr="A women dressed in a suit with her hand up with a welcoming w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A women dressed in a suit with her hand up with a welcoming 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bottom"/>
          </w:tcPr>
          <w:p w14:paraId="1FA347CE" w14:textId="77777777" w:rsidR="002C2CCF" w:rsidRPr="001754C7" w:rsidRDefault="002C2CCF" w:rsidP="00B443D6">
            <w:pPr>
              <w:pStyle w:val="ListParagraph"/>
              <w:numPr>
                <w:ilvl w:val="0"/>
                <w:numId w:val="8"/>
              </w:numPr>
              <w:spacing w:before="40" w:afterLines="40" w:after="96"/>
              <w:ind w:left="458" w:hanging="35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  <w:r w:rsidRPr="001754C7">
              <w:rPr>
                <w:sz w:val="32"/>
                <w:szCs w:val="32"/>
              </w:rPr>
              <w:t>aking Council more welcoming of people with disability</w:t>
            </w:r>
          </w:p>
          <w:p w14:paraId="56067CB5" w14:textId="77777777" w:rsidR="002C2CCF" w:rsidRDefault="002C2CCF" w:rsidP="00B443D6">
            <w:pPr>
              <w:spacing w:before="40" w:afterLines="40" w:after="96" w:line="480" w:lineRule="auto"/>
              <w:ind w:left="458"/>
              <w:rPr>
                <w:sz w:val="32"/>
                <w:szCs w:val="32"/>
              </w:rPr>
            </w:pPr>
          </w:p>
        </w:tc>
      </w:tr>
      <w:tr w:rsidR="002C2CCF" w14:paraId="698699DD" w14:textId="77777777" w:rsidTr="00B443D6">
        <w:tc>
          <w:tcPr>
            <w:tcW w:w="3964" w:type="dxa"/>
          </w:tcPr>
          <w:p w14:paraId="3FA730E0" w14:textId="5758D851" w:rsidR="002C2CCF" w:rsidRPr="00AC7677" w:rsidRDefault="00A72F85" w:rsidP="00AC7677">
            <w:pPr>
              <w:spacing w:before="40" w:afterLines="40" w:after="96" w:line="276" w:lineRule="auto"/>
            </w:pPr>
            <w:r>
              <w:rPr>
                <w:noProof/>
              </w:rPr>
              <w:drawing>
                <wp:inline distT="0" distB="0" distL="0" distR="0" wp14:anchorId="280F6CBB" wp14:editId="2AFA1733">
                  <wp:extent cx="1928495" cy="720725"/>
                  <wp:effectExtent l="0" t="0" r="0" b="3175"/>
                  <wp:docPr id="23" name="Picture 23" descr="People with different impairments standing in a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People with different impairments standing in a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bottom"/>
          </w:tcPr>
          <w:p w14:paraId="0C0AD320" w14:textId="77777777" w:rsidR="002C2CCF" w:rsidRPr="001754C7" w:rsidRDefault="002C2CCF" w:rsidP="00B443D6">
            <w:pPr>
              <w:pStyle w:val="ListParagraph"/>
              <w:numPr>
                <w:ilvl w:val="0"/>
                <w:numId w:val="8"/>
              </w:numPr>
              <w:spacing w:before="40" w:afterLines="40" w:after="96" w:line="259" w:lineRule="auto"/>
              <w:ind w:left="458" w:hanging="357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  <w:r w:rsidRPr="001754C7">
              <w:rPr>
                <w:sz w:val="32"/>
                <w:szCs w:val="32"/>
              </w:rPr>
              <w:t>aking the community a better place for people with disability</w:t>
            </w:r>
          </w:p>
          <w:p w14:paraId="16522C9F" w14:textId="77777777" w:rsidR="002C2CCF" w:rsidRDefault="002C2CCF" w:rsidP="00B443D6">
            <w:pPr>
              <w:spacing w:before="40" w:afterLines="40" w:after="96" w:line="480" w:lineRule="auto"/>
              <w:ind w:left="458"/>
              <w:rPr>
                <w:sz w:val="32"/>
                <w:szCs w:val="32"/>
              </w:rPr>
            </w:pPr>
          </w:p>
        </w:tc>
      </w:tr>
      <w:tr w:rsidR="002C2CCF" w14:paraId="75D3EFCE" w14:textId="77777777" w:rsidTr="00B443D6">
        <w:tc>
          <w:tcPr>
            <w:tcW w:w="3964" w:type="dxa"/>
          </w:tcPr>
          <w:p w14:paraId="6BC9A5C6" w14:textId="3CF37CA9" w:rsidR="002C2CCF" w:rsidRPr="00C07F97" w:rsidRDefault="00A72F85" w:rsidP="00C07F97">
            <w:pPr>
              <w:spacing w:before="40" w:afterLines="40" w:after="96" w:line="276" w:lineRule="auto"/>
            </w:pPr>
            <w:r>
              <w:rPr>
                <w:noProof/>
              </w:rPr>
              <w:drawing>
                <wp:inline distT="0" distB="0" distL="0" distR="0" wp14:anchorId="4F9ACAA4" wp14:editId="59E4E35E">
                  <wp:extent cx="1654810" cy="1157605"/>
                  <wp:effectExtent l="0" t="0" r="2540" b="4445"/>
                  <wp:docPr id="24" name="Picture 24" descr="A man sitting in a wheelchair working at a desk with a women standing next to him giving instru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 man sitting in a wheelchair working at a desk with a women standing next to him giving instru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bottom"/>
          </w:tcPr>
          <w:p w14:paraId="31E98BC0" w14:textId="77777777" w:rsidR="002C2CCF" w:rsidRPr="001754C7" w:rsidRDefault="002C2CCF" w:rsidP="00B443D6">
            <w:pPr>
              <w:pStyle w:val="ListParagraph"/>
              <w:numPr>
                <w:ilvl w:val="0"/>
                <w:numId w:val="8"/>
              </w:numPr>
              <w:spacing w:before="40" w:afterLines="40" w:after="96"/>
              <w:ind w:left="4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  <w:r w:rsidRPr="001754C7">
              <w:rPr>
                <w:sz w:val="32"/>
                <w:szCs w:val="32"/>
              </w:rPr>
              <w:t>aking Council a better workplace for people with disability</w:t>
            </w:r>
          </w:p>
          <w:p w14:paraId="67A3111A" w14:textId="77777777" w:rsidR="002C2CCF" w:rsidRDefault="002C2CCF" w:rsidP="00B443D6">
            <w:pPr>
              <w:spacing w:before="40" w:afterLines="40" w:after="96" w:line="480" w:lineRule="auto"/>
              <w:ind w:left="458"/>
              <w:rPr>
                <w:sz w:val="32"/>
                <w:szCs w:val="32"/>
              </w:rPr>
            </w:pPr>
          </w:p>
        </w:tc>
      </w:tr>
      <w:tr w:rsidR="002C2CCF" w14:paraId="41D78987" w14:textId="77777777" w:rsidTr="00B443D6">
        <w:tc>
          <w:tcPr>
            <w:tcW w:w="3964" w:type="dxa"/>
          </w:tcPr>
          <w:p w14:paraId="5EA3981D" w14:textId="3E0F959F" w:rsidR="002C2CCF" w:rsidRPr="00B443D6" w:rsidRDefault="00A72F85" w:rsidP="00B443D6">
            <w:pPr>
              <w:spacing w:before="40" w:afterLines="40" w:after="96" w:line="276" w:lineRule="auto"/>
            </w:pPr>
            <w:r>
              <w:rPr>
                <w:noProof/>
              </w:rPr>
              <w:drawing>
                <wp:inline distT="0" distB="0" distL="0" distR="0" wp14:anchorId="2D848A43" wp14:editId="5CB59B31">
                  <wp:extent cx="1371600" cy="1083310"/>
                  <wp:effectExtent l="0" t="0" r="0" b="2540"/>
                  <wp:docPr id="25" name="Picture 25" descr="Child in wheelchair playing with toys with 2 othe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hild in wheelchair playing with toys with 2 othe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2" w:type="dxa"/>
            <w:vAlign w:val="bottom"/>
          </w:tcPr>
          <w:p w14:paraId="450F6820" w14:textId="77777777" w:rsidR="002C2CCF" w:rsidRPr="001754C7" w:rsidRDefault="002C2CCF" w:rsidP="00B443D6">
            <w:pPr>
              <w:pStyle w:val="ListParagraph"/>
              <w:numPr>
                <w:ilvl w:val="0"/>
                <w:numId w:val="8"/>
              </w:numPr>
              <w:spacing w:before="40" w:afterLines="40" w:after="96"/>
              <w:ind w:left="4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Making it easier</w:t>
            </w:r>
            <w:r w:rsidRPr="001754C7">
              <w:rPr>
                <w:sz w:val="32"/>
                <w:szCs w:val="32"/>
              </w:rPr>
              <w:t xml:space="preserve"> for people with disability to join in </w:t>
            </w:r>
          </w:p>
          <w:p w14:paraId="7B1A7A6C" w14:textId="77777777" w:rsidR="002C2CCF" w:rsidRDefault="002C2CCF" w:rsidP="00B443D6">
            <w:pPr>
              <w:spacing w:before="40" w:afterLines="40" w:after="96" w:line="480" w:lineRule="auto"/>
              <w:ind w:left="458"/>
              <w:rPr>
                <w:sz w:val="32"/>
                <w:szCs w:val="32"/>
              </w:rPr>
            </w:pPr>
          </w:p>
        </w:tc>
      </w:tr>
    </w:tbl>
    <w:p w14:paraId="4D597306" w14:textId="77777777" w:rsidR="00A72F85" w:rsidRDefault="00A72F85" w:rsidP="00E93319">
      <w:pPr>
        <w:rPr>
          <w:rFonts w:ascii="Arial" w:hAnsi="Arial" w:cs="Arial"/>
          <w:sz w:val="32"/>
          <w:szCs w:val="32"/>
        </w:rPr>
      </w:pPr>
    </w:p>
    <w:p w14:paraId="04C3E979" w14:textId="76EBC109" w:rsidR="00E93319" w:rsidRDefault="00E93319" w:rsidP="00E93319">
      <w:pPr>
        <w:rPr>
          <w:rFonts w:ascii="Arial" w:hAnsi="Arial" w:cs="Arial"/>
          <w:sz w:val="32"/>
          <w:szCs w:val="32"/>
        </w:rPr>
      </w:pPr>
      <w:r w:rsidRPr="00E93319">
        <w:rPr>
          <w:rFonts w:ascii="Arial" w:hAnsi="Arial" w:cs="Arial"/>
          <w:sz w:val="32"/>
          <w:szCs w:val="32"/>
        </w:rPr>
        <w:t>The things we do are called action</w:t>
      </w:r>
      <w:r>
        <w:rPr>
          <w:rFonts w:ascii="Arial" w:hAnsi="Arial" w:cs="Arial"/>
          <w:sz w:val="32"/>
          <w:szCs w:val="32"/>
        </w:rPr>
        <w:t>s</w:t>
      </w:r>
      <w:r w:rsidRPr="00E93319">
        <w:rPr>
          <w:rFonts w:ascii="Arial" w:hAnsi="Arial" w:cs="Arial"/>
          <w:sz w:val="32"/>
          <w:szCs w:val="32"/>
        </w:rPr>
        <w:t xml:space="preserve">. 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AE069DF" w14:textId="77777777" w:rsidR="00E93319" w:rsidRDefault="00E93319" w:rsidP="00E93319">
      <w:pPr>
        <w:rPr>
          <w:rFonts w:ascii="Arial" w:hAnsi="Arial" w:cs="Arial"/>
          <w:sz w:val="32"/>
          <w:szCs w:val="32"/>
        </w:rPr>
      </w:pPr>
      <w:r w:rsidRPr="00E93319">
        <w:rPr>
          <w:rFonts w:ascii="Arial" w:hAnsi="Arial" w:cs="Arial"/>
          <w:sz w:val="32"/>
          <w:szCs w:val="32"/>
        </w:rPr>
        <w:t>The actions are put into 4 areas.</w:t>
      </w:r>
    </w:p>
    <w:p w14:paraId="3E4A8294" w14:textId="77777777" w:rsidR="00E93319" w:rsidRDefault="00E93319" w:rsidP="00E93319">
      <w:pPr>
        <w:rPr>
          <w:rFonts w:ascii="Arial" w:hAnsi="Arial" w:cs="Arial"/>
          <w:sz w:val="32"/>
          <w:szCs w:val="32"/>
        </w:rPr>
      </w:pPr>
    </w:p>
    <w:p w14:paraId="4B803744" w14:textId="77777777" w:rsidR="00E93319" w:rsidRPr="002D5ED6" w:rsidRDefault="00E93319" w:rsidP="002D5ED6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32"/>
          <w:szCs w:val="32"/>
        </w:rPr>
      </w:pPr>
      <w:r w:rsidRPr="002D5ED6">
        <w:rPr>
          <w:rFonts w:ascii="Arial" w:hAnsi="Arial" w:cs="Arial"/>
          <w:b/>
          <w:sz w:val="32"/>
          <w:szCs w:val="32"/>
        </w:rPr>
        <w:t>Our community is more inclusive of people with disability</w:t>
      </w:r>
    </w:p>
    <w:p w14:paraId="10D4FAD5" w14:textId="77777777" w:rsidR="00E93319" w:rsidRPr="00E93319" w:rsidRDefault="00E93319" w:rsidP="00E93319">
      <w:pPr>
        <w:rPr>
          <w:rFonts w:ascii="Arial" w:hAnsi="Arial" w:cs="Arial"/>
          <w:sz w:val="32"/>
          <w:szCs w:val="32"/>
        </w:rPr>
      </w:pPr>
    </w:p>
    <w:p w14:paraId="55A769A9" w14:textId="77777777" w:rsidR="00E93319" w:rsidRDefault="00E93319" w:rsidP="00E93319">
      <w:pPr>
        <w:rPr>
          <w:rFonts w:ascii="Arial" w:hAnsi="Arial" w:cs="Arial"/>
          <w:sz w:val="32"/>
          <w:szCs w:val="32"/>
        </w:rPr>
      </w:pPr>
      <w:r w:rsidRPr="00E93319">
        <w:rPr>
          <w:rFonts w:ascii="Arial" w:hAnsi="Arial" w:cs="Arial"/>
          <w:sz w:val="32"/>
          <w:szCs w:val="32"/>
        </w:rPr>
        <w:t>Actions we will do</w:t>
      </w:r>
      <w:r>
        <w:rPr>
          <w:rFonts w:ascii="Arial" w:hAnsi="Arial" w:cs="Arial"/>
          <w:sz w:val="32"/>
          <w:szCs w:val="32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6469"/>
      </w:tblGrid>
      <w:tr w:rsidR="002C2CCF" w14:paraId="49C12CBB" w14:textId="77777777" w:rsidTr="00B443D6">
        <w:tc>
          <w:tcPr>
            <w:tcW w:w="2547" w:type="dxa"/>
            <w:vAlign w:val="center"/>
          </w:tcPr>
          <w:p w14:paraId="128D5FA6" w14:textId="4E3F275B" w:rsidR="002C2CCF" w:rsidRPr="00457671" w:rsidRDefault="00A72F85" w:rsidP="00B443D6">
            <w:r>
              <w:rPr>
                <w:noProof/>
              </w:rPr>
              <w:lastRenderedPageBreak/>
              <w:drawing>
                <wp:inline distT="0" distB="0" distL="0" distR="0" wp14:anchorId="4BCDA4C2" wp14:editId="4ACA4ED5">
                  <wp:extent cx="1247140" cy="1048385"/>
                  <wp:effectExtent l="0" t="0" r="0" b="0"/>
                  <wp:docPr id="26" name="Picture 26" descr="3 Children using a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3 Children using a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9B2252" w14:textId="77777777" w:rsidR="002C2CCF" w:rsidRDefault="002C2CCF" w:rsidP="00B443D6">
            <w:pPr>
              <w:rPr>
                <w:sz w:val="32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5E807469" w14:textId="77777777" w:rsidR="002C2CCF" w:rsidRPr="001754C7" w:rsidRDefault="002C2CCF" w:rsidP="00B443D6">
            <w:pPr>
              <w:pStyle w:val="ListParagraph"/>
              <w:numPr>
                <w:ilvl w:val="0"/>
                <w:numId w:val="10"/>
              </w:numPr>
              <w:ind w:left="57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Pr="001754C7">
              <w:rPr>
                <w:sz w:val="32"/>
                <w:szCs w:val="32"/>
              </w:rPr>
              <w:t xml:space="preserve">e will have a </w:t>
            </w:r>
            <w:r>
              <w:rPr>
                <w:sz w:val="32"/>
                <w:szCs w:val="32"/>
              </w:rPr>
              <w:t>website that everyone can use</w:t>
            </w:r>
          </w:p>
          <w:p w14:paraId="00FECB12" w14:textId="77777777" w:rsidR="002C2CCF" w:rsidRDefault="002C2CCF" w:rsidP="00B443D6">
            <w:pPr>
              <w:ind w:left="574"/>
              <w:rPr>
                <w:sz w:val="32"/>
                <w:szCs w:val="32"/>
              </w:rPr>
            </w:pPr>
          </w:p>
        </w:tc>
      </w:tr>
      <w:tr w:rsidR="002C2CCF" w14:paraId="42D30418" w14:textId="77777777" w:rsidTr="00B443D6">
        <w:tc>
          <w:tcPr>
            <w:tcW w:w="2547" w:type="dxa"/>
            <w:vAlign w:val="center"/>
          </w:tcPr>
          <w:p w14:paraId="12DDEECF" w14:textId="2BA28CF0" w:rsidR="002C2CCF" w:rsidRPr="00EE0DA1" w:rsidRDefault="00A72F85" w:rsidP="00B443D6">
            <w:r>
              <w:rPr>
                <w:noProof/>
              </w:rPr>
              <w:drawing>
                <wp:inline distT="0" distB="0" distL="0" distR="0" wp14:anchorId="614C9D32" wp14:editId="52BCAF6B">
                  <wp:extent cx="1183005" cy="1183005"/>
                  <wp:effectExtent l="0" t="0" r="0" b="0"/>
                  <wp:docPr id="27" name="Picture 27" descr="Children reading books in pairs or on theior o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hildren reading books in pairs or on theior o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F3737" w14:textId="77777777" w:rsidR="002C2CCF" w:rsidRDefault="002C2CCF" w:rsidP="00B443D6">
            <w:pPr>
              <w:rPr>
                <w:sz w:val="32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339625C7" w14:textId="77777777" w:rsidR="002C2CCF" w:rsidRPr="00EE0DA1" w:rsidRDefault="002C2CCF" w:rsidP="00B443D6">
            <w:pPr>
              <w:pStyle w:val="ListParagraph"/>
              <w:numPr>
                <w:ilvl w:val="0"/>
                <w:numId w:val="10"/>
              </w:numPr>
              <w:ind w:left="574"/>
              <w:rPr>
                <w:sz w:val="32"/>
                <w:szCs w:val="32"/>
              </w:rPr>
            </w:pPr>
            <w:r w:rsidRPr="00EE0DA1">
              <w:rPr>
                <w:sz w:val="32"/>
                <w:szCs w:val="32"/>
              </w:rPr>
              <w:t>We will have more things for people with disability in our libraries</w:t>
            </w:r>
          </w:p>
          <w:p w14:paraId="2234133E" w14:textId="77777777" w:rsidR="002C2CCF" w:rsidRDefault="002C2CCF" w:rsidP="00B443D6">
            <w:pPr>
              <w:ind w:left="574"/>
              <w:rPr>
                <w:sz w:val="32"/>
                <w:szCs w:val="32"/>
              </w:rPr>
            </w:pPr>
          </w:p>
        </w:tc>
      </w:tr>
      <w:tr w:rsidR="002C2CCF" w14:paraId="676165D4" w14:textId="77777777" w:rsidTr="00A72F85">
        <w:tc>
          <w:tcPr>
            <w:tcW w:w="2547" w:type="dxa"/>
            <w:vAlign w:val="center"/>
          </w:tcPr>
          <w:p w14:paraId="3450ED01" w14:textId="7031080D" w:rsidR="002C2CCF" w:rsidRPr="00457671" w:rsidRDefault="00A72F85" w:rsidP="00A72F85">
            <w:r>
              <w:rPr>
                <w:noProof/>
              </w:rPr>
              <w:drawing>
                <wp:inline distT="0" distB="0" distL="0" distR="0" wp14:anchorId="2ED1F7EE" wp14:editId="2B0B6BBD">
                  <wp:extent cx="1287145" cy="755650"/>
                  <wp:effectExtent l="0" t="0" r="8255" b="6350"/>
                  <wp:docPr id="28" name="Picture 28" descr="Children with different impairments standing in a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hildren with different impairments standing in a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A10280" w14:textId="77777777" w:rsidR="002C2CCF" w:rsidRDefault="002C2CCF" w:rsidP="00A72F85">
            <w:pPr>
              <w:rPr>
                <w:sz w:val="32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7EE9B8BF" w14:textId="77777777" w:rsidR="002C2CCF" w:rsidRPr="00D72B55" w:rsidRDefault="002C2CCF" w:rsidP="00B443D6">
            <w:pPr>
              <w:pStyle w:val="ListParagraph"/>
              <w:numPr>
                <w:ilvl w:val="0"/>
                <w:numId w:val="10"/>
              </w:numPr>
              <w:ind w:left="57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Pr="00D72B55">
              <w:rPr>
                <w:sz w:val="32"/>
                <w:szCs w:val="32"/>
              </w:rPr>
              <w:t>e will have better access to childcare and education for children</w:t>
            </w:r>
          </w:p>
        </w:tc>
      </w:tr>
      <w:tr w:rsidR="002C2CCF" w14:paraId="0815EFEF" w14:textId="77777777" w:rsidTr="00B443D6">
        <w:tc>
          <w:tcPr>
            <w:tcW w:w="2547" w:type="dxa"/>
            <w:vAlign w:val="center"/>
          </w:tcPr>
          <w:p w14:paraId="1E8C6C54" w14:textId="513A72EC" w:rsidR="002C2CCF" w:rsidRPr="00897466" w:rsidRDefault="004C090E" w:rsidP="00B443D6">
            <w:r>
              <w:rPr>
                <w:noProof/>
              </w:rPr>
              <w:drawing>
                <wp:inline distT="0" distB="0" distL="0" distR="0" wp14:anchorId="7F91F7AD" wp14:editId="3CD1A1D6">
                  <wp:extent cx="1028700" cy="1028700"/>
                  <wp:effectExtent l="0" t="0" r="0" b="0"/>
                  <wp:docPr id="29" name="Picture 29" descr="A woman in a business suit with her hand up wa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A woman in a business suit with her hand up wa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  <w:vAlign w:val="center"/>
          </w:tcPr>
          <w:p w14:paraId="0C24A517" w14:textId="77777777" w:rsidR="002C2CCF" w:rsidRPr="001754C7" w:rsidRDefault="002C2CCF" w:rsidP="00B443D6">
            <w:pPr>
              <w:pStyle w:val="ListParagraph"/>
              <w:ind w:left="574" w:hanging="425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  <w:r w:rsidRPr="00D72B55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W</w:t>
            </w:r>
            <w:r w:rsidRPr="001754C7">
              <w:rPr>
                <w:sz w:val="32"/>
                <w:szCs w:val="32"/>
              </w:rPr>
              <w:t xml:space="preserve">e will improve customer support for people </w:t>
            </w:r>
          </w:p>
          <w:p w14:paraId="74DE1D46" w14:textId="77777777" w:rsidR="002C2CCF" w:rsidRDefault="002C2CCF" w:rsidP="00B443D6">
            <w:pPr>
              <w:ind w:left="574"/>
              <w:rPr>
                <w:sz w:val="32"/>
                <w:szCs w:val="32"/>
              </w:rPr>
            </w:pPr>
          </w:p>
        </w:tc>
      </w:tr>
      <w:tr w:rsidR="002C2CCF" w14:paraId="79B1E054" w14:textId="77777777" w:rsidTr="00B443D6">
        <w:tc>
          <w:tcPr>
            <w:tcW w:w="2547" w:type="dxa"/>
            <w:vAlign w:val="center"/>
          </w:tcPr>
          <w:p w14:paraId="4CA24DB5" w14:textId="69F3B3FE" w:rsidR="002C2CCF" w:rsidRPr="0003796B" w:rsidRDefault="004C090E" w:rsidP="00B443D6">
            <w:r>
              <w:rPr>
                <w:noProof/>
              </w:rPr>
              <w:drawing>
                <wp:inline distT="0" distB="0" distL="0" distR="0" wp14:anchorId="28139816" wp14:editId="1D2D3269">
                  <wp:extent cx="919480" cy="934085"/>
                  <wp:effectExtent l="0" t="0" r="0" b="0"/>
                  <wp:docPr id="30" name="Picture 30" descr="A picture of art supplies including paint, paint brushes, glue and penc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 picture of art supplies including paint, paint brushes, glue and penci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480" cy="93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8C0734" w14:textId="77777777" w:rsidR="002C2CCF" w:rsidRDefault="002C2CCF" w:rsidP="00B443D6">
            <w:pPr>
              <w:rPr>
                <w:sz w:val="32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5BFCFF53" w14:textId="77777777" w:rsidR="002C2CCF" w:rsidRPr="00D72B55" w:rsidRDefault="002C2CCF" w:rsidP="00B443D6">
            <w:pPr>
              <w:pStyle w:val="ListParagraph"/>
              <w:numPr>
                <w:ilvl w:val="0"/>
                <w:numId w:val="8"/>
              </w:numPr>
              <w:ind w:left="57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Pr="00D72B55">
              <w:rPr>
                <w:sz w:val="32"/>
                <w:szCs w:val="32"/>
              </w:rPr>
              <w:t>e will include more art from people with disability</w:t>
            </w:r>
          </w:p>
          <w:p w14:paraId="13DBFE27" w14:textId="77777777" w:rsidR="002C2CCF" w:rsidRDefault="002C2CCF" w:rsidP="00B443D6">
            <w:pPr>
              <w:pStyle w:val="ListParagraph"/>
              <w:ind w:left="574"/>
              <w:rPr>
                <w:sz w:val="32"/>
                <w:szCs w:val="32"/>
              </w:rPr>
            </w:pPr>
          </w:p>
        </w:tc>
      </w:tr>
      <w:tr w:rsidR="002C2CCF" w14:paraId="74AB9182" w14:textId="77777777" w:rsidTr="00B443D6">
        <w:tc>
          <w:tcPr>
            <w:tcW w:w="2547" w:type="dxa"/>
            <w:vAlign w:val="center"/>
          </w:tcPr>
          <w:p w14:paraId="37F7DF44" w14:textId="6C344E5C" w:rsidR="002C2CCF" w:rsidRPr="0003796B" w:rsidRDefault="004C090E" w:rsidP="00B443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11E745" wp14:editId="0AD36E1F">
                  <wp:extent cx="1227455" cy="810260"/>
                  <wp:effectExtent l="0" t="0" r="0" b="8890"/>
                  <wp:docPr id="31" name="Picture 31" descr="Volunteers giving food to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olunteers giving food to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D0B25" w14:textId="77777777" w:rsidR="002C2CCF" w:rsidRPr="001754C7" w:rsidRDefault="002C2CCF" w:rsidP="00B443D6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6469" w:type="dxa"/>
            <w:vAlign w:val="center"/>
          </w:tcPr>
          <w:p w14:paraId="2FE1634F" w14:textId="77777777" w:rsidR="002C2CCF" w:rsidRPr="00D72B55" w:rsidRDefault="002C2CCF" w:rsidP="00B443D6">
            <w:pPr>
              <w:pStyle w:val="ListParagraph"/>
              <w:numPr>
                <w:ilvl w:val="0"/>
                <w:numId w:val="8"/>
              </w:numPr>
              <w:ind w:left="57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</w:t>
            </w:r>
            <w:r w:rsidRPr="001754C7">
              <w:rPr>
                <w:sz w:val="32"/>
                <w:szCs w:val="32"/>
              </w:rPr>
              <w:t>e will have more volunteers that are people with disabil</w:t>
            </w:r>
            <w:r>
              <w:rPr>
                <w:sz w:val="32"/>
                <w:szCs w:val="32"/>
              </w:rPr>
              <w:t>ity</w:t>
            </w:r>
          </w:p>
        </w:tc>
      </w:tr>
    </w:tbl>
    <w:p w14:paraId="74FA10D3" w14:textId="7A4F9A47" w:rsidR="00E93319" w:rsidRDefault="00E93319" w:rsidP="00E93319">
      <w:pPr>
        <w:rPr>
          <w:rFonts w:ascii="Arial" w:hAnsi="Arial" w:cs="Arial"/>
          <w:sz w:val="32"/>
          <w:szCs w:val="32"/>
        </w:rPr>
      </w:pPr>
    </w:p>
    <w:p w14:paraId="55CA2ACC" w14:textId="77777777" w:rsidR="00F13931" w:rsidRDefault="00F13931" w:rsidP="00E93319">
      <w:pPr>
        <w:rPr>
          <w:rFonts w:ascii="Arial" w:hAnsi="Arial" w:cs="Arial"/>
          <w:sz w:val="32"/>
          <w:szCs w:val="32"/>
        </w:rPr>
        <w:sectPr w:rsidR="00F13931">
          <w:headerReference w:type="default" r:id="rId31"/>
          <w:footerReference w:type="default" r:id="rId3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ADE89B5" w14:textId="555916BD" w:rsidR="00E313C5" w:rsidRPr="00E93319" w:rsidRDefault="00E313C5" w:rsidP="00E93319">
      <w:pPr>
        <w:rPr>
          <w:rFonts w:ascii="Arial" w:hAnsi="Arial" w:cs="Arial"/>
          <w:sz w:val="32"/>
          <w:szCs w:val="32"/>
        </w:rPr>
      </w:pPr>
    </w:p>
    <w:p w14:paraId="00CA4467" w14:textId="77777777" w:rsidR="00E93319" w:rsidRPr="002D5ED6" w:rsidRDefault="00E93319" w:rsidP="002D5ED6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32"/>
          <w:szCs w:val="32"/>
        </w:rPr>
      </w:pPr>
      <w:r w:rsidRPr="002D5ED6">
        <w:rPr>
          <w:rFonts w:ascii="Arial" w:hAnsi="Arial" w:cs="Arial"/>
          <w:b/>
          <w:sz w:val="32"/>
          <w:szCs w:val="32"/>
        </w:rPr>
        <w:t>Places in Council are welcoming of people with disability</w:t>
      </w:r>
    </w:p>
    <w:p w14:paraId="6AAED4CB" w14:textId="77777777" w:rsidR="00E93319" w:rsidRPr="00E93319" w:rsidRDefault="00E93319" w:rsidP="00E93319">
      <w:pPr>
        <w:rPr>
          <w:rFonts w:ascii="Arial" w:hAnsi="Arial" w:cs="Arial"/>
          <w:sz w:val="32"/>
          <w:szCs w:val="32"/>
        </w:rPr>
      </w:pPr>
    </w:p>
    <w:p w14:paraId="5026647C" w14:textId="77777777" w:rsidR="00E93319" w:rsidRDefault="00E93319" w:rsidP="00E93319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Actions we will do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193"/>
      </w:tblGrid>
      <w:tr w:rsidR="00C07F97" w14:paraId="7828E800" w14:textId="77777777" w:rsidTr="00B443D6">
        <w:tc>
          <w:tcPr>
            <w:tcW w:w="3823" w:type="dxa"/>
            <w:vAlign w:val="center"/>
          </w:tcPr>
          <w:p w14:paraId="2969A4E5" w14:textId="0FC8C940" w:rsidR="00C07F97" w:rsidRPr="00F873DC" w:rsidRDefault="004C090E" w:rsidP="00B443D6">
            <w:r>
              <w:rPr>
                <w:noProof/>
              </w:rPr>
              <w:drawing>
                <wp:inline distT="0" distB="0" distL="0" distR="0" wp14:anchorId="546E7E4F" wp14:editId="6227111F">
                  <wp:extent cx="1456055" cy="963930"/>
                  <wp:effectExtent l="0" t="0" r="0" b="7620"/>
                  <wp:docPr id="32" name="Picture 32" descr="People doing craft activities at a communty cen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People doing craft activities at a communty cen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96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CF52E8" w14:textId="3A9082D2" w:rsidR="00307173" w:rsidRDefault="00307173" w:rsidP="00B443D6">
            <w:pPr>
              <w:rPr>
                <w:sz w:val="32"/>
                <w:szCs w:val="32"/>
              </w:rPr>
            </w:pPr>
          </w:p>
        </w:tc>
        <w:tc>
          <w:tcPr>
            <w:tcW w:w="5193" w:type="dxa"/>
            <w:vAlign w:val="center"/>
          </w:tcPr>
          <w:p w14:paraId="3DAC7B74" w14:textId="77777777" w:rsidR="00C07F97" w:rsidRPr="001754C7" w:rsidRDefault="00C07F97" w:rsidP="00B443D6">
            <w:pPr>
              <w:pStyle w:val="ListParagraph"/>
              <w:numPr>
                <w:ilvl w:val="0"/>
                <w:numId w:val="13"/>
              </w:numPr>
              <w:ind w:left="323"/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We will make our community centres more accessible for people</w:t>
            </w:r>
          </w:p>
          <w:p w14:paraId="1D08DD92" w14:textId="77777777" w:rsidR="00C07F97" w:rsidRDefault="00C07F97" w:rsidP="00B443D6">
            <w:pPr>
              <w:ind w:left="323" w:hanging="360"/>
              <w:rPr>
                <w:sz w:val="32"/>
                <w:szCs w:val="32"/>
              </w:rPr>
            </w:pPr>
          </w:p>
        </w:tc>
      </w:tr>
      <w:tr w:rsidR="00C07F97" w14:paraId="79D3DEE7" w14:textId="77777777" w:rsidTr="00B443D6">
        <w:tc>
          <w:tcPr>
            <w:tcW w:w="3823" w:type="dxa"/>
            <w:vAlign w:val="center"/>
          </w:tcPr>
          <w:p w14:paraId="007F8AA0" w14:textId="77777777" w:rsidR="00C07F97" w:rsidRDefault="004C090E" w:rsidP="00B443D6">
            <w:r>
              <w:rPr>
                <w:noProof/>
              </w:rPr>
              <w:drawing>
                <wp:inline distT="0" distB="0" distL="0" distR="0" wp14:anchorId="7730FE22" wp14:editId="5342F762">
                  <wp:extent cx="1436370" cy="954405"/>
                  <wp:effectExtent l="0" t="0" r="0" b="0"/>
                  <wp:docPr id="33" name="Picture 33" descr="A park with various amusements for people to enj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A park with various amusements for people to enj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95085" w14:textId="30852F97" w:rsidR="00676314" w:rsidRPr="00B443D6" w:rsidRDefault="00676314" w:rsidP="00B443D6"/>
        </w:tc>
        <w:tc>
          <w:tcPr>
            <w:tcW w:w="5193" w:type="dxa"/>
            <w:vAlign w:val="center"/>
          </w:tcPr>
          <w:p w14:paraId="0172D65C" w14:textId="77777777" w:rsidR="00C07F97" w:rsidRPr="001754C7" w:rsidRDefault="00C07F97" w:rsidP="00B443D6">
            <w:pPr>
              <w:pStyle w:val="ListParagraph"/>
              <w:numPr>
                <w:ilvl w:val="0"/>
                <w:numId w:val="13"/>
              </w:numPr>
              <w:ind w:left="323"/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We will make our events more accessible for people</w:t>
            </w:r>
          </w:p>
          <w:p w14:paraId="2D964B4F" w14:textId="77777777" w:rsidR="00C07F97" w:rsidRDefault="00C07F97" w:rsidP="00B443D6">
            <w:pPr>
              <w:ind w:left="323" w:hanging="360"/>
              <w:rPr>
                <w:sz w:val="32"/>
                <w:szCs w:val="32"/>
              </w:rPr>
            </w:pPr>
          </w:p>
        </w:tc>
      </w:tr>
      <w:tr w:rsidR="00C07F97" w14:paraId="33E5EC84" w14:textId="77777777" w:rsidTr="00B443D6">
        <w:tc>
          <w:tcPr>
            <w:tcW w:w="3823" w:type="dxa"/>
            <w:vAlign w:val="center"/>
          </w:tcPr>
          <w:p w14:paraId="501B3B04" w14:textId="37F5DCA4" w:rsidR="00C07F97" w:rsidRPr="00B443D6" w:rsidRDefault="00E570BB" w:rsidP="00B443D6">
            <w:r>
              <w:rPr>
                <w:noProof/>
              </w:rPr>
              <w:drawing>
                <wp:inline distT="0" distB="0" distL="0" distR="0" wp14:anchorId="0FC8E4E0" wp14:editId="4E7293B9">
                  <wp:extent cx="1386205" cy="1028700"/>
                  <wp:effectExtent l="0" t="0" r="4445" b="0"/>
                  <wp:docPr id="35" name="Picture 35" descr="People enjoying activities in a 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eople enjoying activities in a 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76314">
              <w:br/>
            </w:r>
          </w:p>
        </w:tc>
        <w:tc>
          <w:tcPr>
            <w:tcW w:w="5193" w:type="dxa"/>
            <w:vAlign w:val="center"/>
          </w:tcPr>
          <w:p w14:paraId="3FB3EAAF" w14:textId="77777777" w:rsidR="00C07F97" w:rsidRPr="00C91CEB" w:rsidRDefault="00C07F97" w:rsidP="00B443D6">
            <w:pPr>
              <w:pStyle w:val="ListParagraph"/>
              <w:numPr>
                <w:ilvl w:val="0"/>
                <w:numId w:val="13"/>
              </w:numPr>
              <w:ind w:left="323"/>
              <w:rPr>
                <w:sz w:val="32"/>
                <w:szCs w:val="32"/>
              </w:rPr>
            </w:pPr>
            <w:r w:rsidRPr="00C91CEB">
              <w:rPr>
                <w:sz w:val="32"/>
                <w:szCs w:val="32"/>
              </w:rPr>
              <w:t>We will make our buildings, parks, and outdoor areas more accessible</w:t>
            </w:r>
          </w:p>
          <w:p w14:paraId="743F1A6E" w14:textId="77777777" w:rsidR="00C07F97" w:rsidRDefault="00C07F97" w:rsidP="00B443D6">
            <w:pPr>
              <w:ind w:left="323" w:hanging="360"/>
              <w:rPr>
                <w:sz w:val="32"/>
                <w:szCs w:val="32"/>
              </w:rPr>
            </w:pPr>
          </w:p>
        </w:tc>
      </w:tr>
      <w:tr w:rsidR="00C07F97" w14:paraId="3D987312" w14:textId="77777777" w:rsidTr="00B443D6">
        <w:tc>
          <w:tcPr>
            <w:tcW w:w="3823" w:type="dxa"/>
            <w:vAlign w:val="center"/>
          </w:tcPr>
          <w:p w14:paraId="16AF55DA" w14:textId="69FFB246" w:rsidR="00C07F97" w:rsidRPr="006F5DA0" w:rsidRDefault="00E570BB" w:rsidP="00B443D6">
            <w:r>
              <w:rPr>
                <w:noProof/>
              </w:rPr>
              <w:drawing>
                <wp:inline distT="0" distB="0" distL="0" distR="0" wp14:anchorId="3F176B0B" wp14:editId="7CF8A5DB">
                  <wp:extent cx="1113155" cy="1028700"/>
                  <wp:effectExtent l="0" t="0" r="0" b="0"/>
                  <wp:docPr id="36" name="Picture 36" descr="A pictue of a bus, train, school bus and 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 pictue of a bus, train, school bus and 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15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vAlign w:val="center"/>
          </w:tcPr>
          <w:p w14:paraId="5F7D5420" w14:textId="77777777" w:rsidR="00C07F97" w:rsidRPr="001754C7" w:rsidRDefault="00C07F97" w:rsidP="00B443D6">
            <w:pPr>
              <w:pStyle w:val="ListParagraph"/>
              <w:numPr>
                <w:ilvl w:val="0"/>
                <w:numId w:val="13"/>
              </w:numPr>
              <w:ind w:left="323"/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 xml:space="preserve">We will advocate for better transport </w:t>
            </w:r>
          </w:p>
          <w:p w14:paraId="661137D9" w14:textId="77777777" w:rsidR="00C07F97" w:rsidRDefault="00C07F97" w:rsidP="00B443D6">
            <w:pPr>
              <w:ind w:left="323" w:hanging="360"/>
              <w:rPr>
                <w:sz w:val="32"/>
                <w:szCs w:val="32"/>
              </w:rPr>
            </w:pPr>
          </w:p>
        </w:tc>
      </w:tr>
      <w:tr w:rsidR="00C07F97" w14:paraId="2846EA49" w14:textId="77777777" w:rsidTr="00B443D6">
        <w:tc>
          <w:tcPr>
            <w:tcW w:w="3823" w:type="dxa"/>
            <w:vAlign w:val="center"/>
          </w:tcPr>
          <w:p w14:paraId="1C836151" w14:textId="41C25A54" w:rsidR="00C07F97" w:rsidRPr="00F10B39" w:rsidRDefault="00E570BB" w:rsidP="00B443D6">
            <w:r>
              <w:rPr>
                <w:noProof/>
              </w:rPr>
              <w:drawing>
                <wp:inline distT="0" distB="0" distL="0" distR="0" wp14:anchorId="30BE8BE2" wp14:editId="1CDF68C0">
                  <wp:extent cx="1148080" cy="1148080"/>
                  <wp:effectExtent l="0" t="0" r="0" b="0"/>
                  <wp:docPr id="37" name="Picture 37" descr="People holding smart 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eople holding smart ph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vAlign w:val="center"/>
          </w:tcPr>
          <w:p w14:paraId="773929DA" w14:textId="77777777" w:rsidR="00C07F97" w:rsidRPr="00C91CEB" w:rsidRDefault="00C07F97" w:rsidP="00B443D6">
            <w:pPr>
              <w:pStyle w:val="ListParagraph"/>
              <w:numPr>
                <w:ilvl w:val="0"/>
                <w:numId w:val="13"/>
              </w:numPr>
              <w:ind w:left="323"/>
              <w:rPr>
                <w:sz w:val="32"/>
                <w:szCs w:val="32"/>
              </w:rPr>
            </w:pPr>
            <w:r w:rsidRPr="00C91CEB">
              <w:rPr>
                <w:sz w:val="32"/>
                <w:szCs w:val="32"/>
              </w:rPr>
              <w:t>We will use more technology to improve access</w:t>
            </w:r>
          </w:p>
          <w:p w14:paraId="670790B2" w14:textId="77777777" w:rsidR="00C07F97" w:rsidRDefault="00C07F97" w:rsidP="00B443D6">
            <w:pPr>
              <w:ind w:left="323" w:hanging="360"/>
              <w:rPr>
                <w:sz w:val="32"/>
                <w:szCs w:val="32"/>
              </w:rPr>
            </w:pPr>
          </w:p>
        </w:tc>
      </w:tr>
      <w:tr w:rsidR="00C07F97" w14:paraId="00F56E6F" w14:textId="77777777" w:rsidTr="00B443D6">
        <w:tc>
          <w:tcPr>
            <w:tcW w:w="3823" w:type="dxa"/>
            <w:vAlign w:val="center"/>
          </w:tcPr>
          <w:p w14:paraId="4396C265" w14:textId="44C12FA6" w:rsidR="00C07F97" w:rsidRPr="00043A0A" w:rsidRDefault="00E570BB" w:rsidP="00B443D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4903F0" wp14:editId="1B2A6714">
                  <wp:extent cx="1172845" cy="1128395"/>
                  <wp:effectExtent l="0" t="0" r="8255" b="0"/>
                  <wp:docPr id="38" name="Picture 38" descr="People with disability playing wheelchair basketball, weightlifting, archery, javlin, swimming and ski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People with disability playing wheelchair basketball, weightlifting, archery, javlin, swimming and ski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3" w:type="dxa"/>
            <w:vAlign w:val="center"/>
          </w:tcPr>
          <w:p w14:paraId="09AC684C" w14:textId="77777777" w:rsidR="00C07F97" w:rsidRPr="00043A0A" w:rsidRDefault="00C07F97" w:rsidP="00B443D6">
            <w:pPr>
              <w:pStyle w:val="ListParagraph"/>
              <w:numPr>
                <w:ilvl w:val="0"/>
                <w:numId w:val="13"/>
              </w:numPr>
              <w:ind w:left="323"/>
              <w:rPr>
                <w:sz w:val="32"/>
                <w:szCs w:val="32"/>
              </w:rPr>
            </w:pPr>
            <w:r w:rsidRPr="00043A0A">
              <w:rPr>
                <w:sz w:val="32"/>
                <w:szCs w:val="32"/>
              </w:rPr>
              <w:t xml:space="preserve">We will </w:t>
            </w:r>
            <w:proofErr w:type="gramStart"/>
            <w:r w:rsidRPr="00043A0A">
              <w:rPr>
                <w:sz w:val="32"/>
                <w:szCs w:val="32"/>
              </w:rPr>
              <w:t>make sport</w:t>
            </w:r>
            <w:proofErr w:type="gramEnd"/>
            <w:r w:rsidRPr="00043A0A">
              <w:rPr>
                <w:sz w:val="32"/>
                <w:szCs w:val="32"/>
              </w:rPr>
              <w:t xml:space="preserve"> and recreation more accessible </w:t>
            </w:r>
          </w:p>
          <w:p w14:paraId="3629E9A7" w14:textId="77777777" w:rsidR="00C07F97" w:rsidRPr="00043A0A" w:rsidRDefault="00C07F97" w:rsidP="00B443D6">
            <w:pPr>
              <w:pStyle w:val="ListParagraph"/>
              <w:ind w:left="323" w:hanging="360"/>
              <w:rPr>
                <w:sz w:val="32"/>
                <w:szCs w:val="32"/>
              </w:rPr>
            </w:pPr>
          </w:p>
        </w:tc>
      </w:tr>
    </w:tbl>
    <w:p w14:paraId="618A12EF" w14:textId="77777777" w:rsidR="00F13931" w:rsidRDefault="00F13931" w:rsidP="00E93319">
      <w:pPr>
        <w:rPr>
          <w:rFonts w:ascii="Arial" w:hAnsi="Arial" w:cs="Arial"/>
          <w:sz w:val="32"/>
          <w:szCs w:val="32"/>
        </w:rPr>
        <w:sectPr w:rsidR="00F1393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BE9CE33" w14:textId="47D8C1A8" w:rsidR="00E93319" w:rsidRDefault="00E93319" w:rsidP="00E93319">
      <w:pPr>
        <w:rPr>
          <w:rFonts w:ascii="Arial" w:hAnsi="Arial" w:cs="Arial"/>
          <w:sz w:val="32"/>
          <w:szCs w:val="32"/>
        </w:rPr>
      </w:pPr>
    </w:p>
    <w:p w14:paraId="2820617C" w14:textId="77777777" w:rsidR="00E93319" w:rsidRPr="002D5ED6" w:rsidRDefault="00E93319" w:rsidP="002D5ED6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32"/>
          <w:szCs w:val="32"/>
        </w:rPr>
      </w:pPr>
      <w:r w:rsidRPr="002D5ED6">
        <w:rPr>
          <w:rFonts w:ascii="Arial" w:hAnsi="Arial" w:cs="Arial"/>
          <w:b/>
          <w:sz w:val="32"/>
          <w:szCs w:val="32"/>
        </w:rPr>
        <w:t>Employment of people with disability is important</w:t>
      </w:r>
    </w:p>
    <w:p w14:paraId="7D4888BE" w14:textId="77777777" w:rsidR="00E93319" w:rsidRPr="00E93319" w:rsidRDefault="00E93319" w:rsidP="00E93319">
      <w:pPr>
        <w:rPr>
          <w:rFonts w:ascii="Arial" w:hAnsi="Arial" w:cs="Arial"/>
          <w:sz w:val="32"/>
          <w:szCs w:val="32"/>
        </w:rPr>
      </w:pPr>
    </w:p>
    <w:p w14:paraId="01271A76" w14:textId="315A06FF" w:rsidR="00A90BE7" w:rsidRDefault="00E93319" w:rsidP="00C07F97">
      <w:pPr>
        <w:rPr>
          <w:rFonts w:ascii="Arial" w:hAnsi="Arial" w:cs="Arial"/>
          <w:sz w:val="32"/>
          <w:szCs w:val="32"/>
        </w:rPr>
      </w:pPr>
      <w:r w:rsidRPr="00E93319">
        <w:rPr>
          <w:rFonts w:ascii="Arial" w:hAnsi="Arial" w:cs="Arial"/>
          <w:sz w:val="32"/>
          <w:szCs w:val="32"/>
        </w:rPr>
        <w:t>Actions we will</w:t>
      </w:r>
      <w:r w:rsidR="00A90BE7">
        <w:rPr>
          <w:rFonts w:ascii="Arial" w:hAnsi="Arial" w:cs="Arial"/>
          <w:sz w:val="32"/>
          <w:szCs w:val="32"/>
        </w:rPr>
        <w:t xml:space="preserve"> do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35"/>
      </w:tblGrid>
      <w:tr w:rsidR="00C07F97" w14:paraId="1F30E2E1" w14:textId="77777777" w:rsidTr="00B443D6">
        <w:tc>
          <w:tcPr>
            <w:tcW w:w="3681" w:type="dxa"/>
          </w:tcPr>
          <w:p w14:paraId="7B33F2DE" w14:textId="7D9EC9FA" w:rsidR="00C07F97" w:rsidRPr="006F5DA0" w:rsidRDefault="00E570BB" w:rsidP="00B443D6">
            <w:r>
              <w:rPr>
                <w:noProof/>
              </w:rPr>
              <w:drawing>
                <wp:inline distT="0" distB="0" distL="0" distR="0" wp14:anchorId="6BDE5BE8" wp14:editId="2F3E21AE">
                  <wp:extent cx="1654810" cy="1157605"/>
                  <wp:effectExtent l="0" t="0" r="2540" b="4445"/>
                  <wp:docPr id="39" name="Picture 39" descr="A man in a wheelchair working at a desk with a women standing next to him giving instru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A man in a wheelchair working at a desk with a women standing next to him giving instru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810" cy="1157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F92663" w14:textId="77777777" w:rsidR="00C07F97" w:rsidRDefault="00C07F97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</w:tcPr>
          <w:p w14:paraId="7B4261A1" w14:textId="77777777" w:rsidR="00C07F97" w:rsidRPr="001754C7" w:rsidRDefault="00C07F97" w:rsidP="00B443D6">
            <w:pPr>
              <w:pStyle w:val="ListParagraph"/>
              <w:numPr>
                <w:ilvl w:val="0"/>
                <w:numId w:val="14"/>
              </w:numPr>
              <w:ind w:left="601"/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We want more people with disability to work for us</w:t>
            </w:r>
          </w:p>
          <w:p w14:paraId="3CA84A23" w14:textId="77777777" w:rsidR="00C07F97" w:rsidRDefault="00C07F97" w:rsidP="00B443D6">
            <w:pPr>
              <w:ind w:left="601"/>
              <w:rPr>
                <w:sz w:val="32"/>
                <w:szCs w:val="32"/>
              </w:rPr>
            </w:pPr>
          </w:p>
        </w:tc>
      </w:tr>
      <w:tr w:rsidR="00C07F97" w14:paraId="31FD9C08" w14:textId="77777777" w:rsidTr="00B443D6">
        <w:tc>
          <w:tcPr>
            <w:tcW w:w="3681" w:type="dxa"/>
          </w:tcPr>
          <w:p w14:paraId="317C9420" w14:textId="346CD3E7" w:rsidR="00C07F97" w:rsidRPr="006C365A" w:rsidRDefault="00E570BB" w:rsidP="00B443D6">
            <w:r>
              <w:rPr>
                <w:noProof/>
              </w:rPr>
              <w:drawing>
                <wp:inline distT="0" distB="0" distL="0" distR="0" wp14:anchorId="42916FDC" wp14:editId="03ECF482">
                  <wp:extent cx="1018540" cy="1018540"/>
                  <wp:effectExtent l="0" t="0" r="0" b="0"/>
                  <wp:docPr id="40" name="Picture 40" descr="Internation symbol for wheelchair, Auslan interpreting, low vision and cognitive impair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nternation symbol for wheelchair, Auslan interpreting, low vision and cognitive impair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40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B66EB" w14:textId="77777777" w:rsidR="00C07F97" w:rsidRDefault="00C07F97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</w:tcPr>
          <w:p w14:paraId="4EB8104C" w14:textId="77777777" w:rsidR="00C07F97" w:rsidRPr="001D4BAA" w:rsidRDefault="00C07F97" w:rsidP="00B443D6">
            <w:pPr>
              <w:pStyle w:val="ListParagraph"/>
              <w:numPr>
                <w:ilvl w:val="0"/>
                <w:numId w:val="14"/>
              </w:numPr>
              <w:ind w:left="601"/>
              <w:rPr>
                <w:sz w:val="32"/>
                <w:szCs w:val="32"/>
              </w:rPr>
            </w:pPr>
            <w:r w:rsidRPr="001D4BAA">
              <w:rPr>
                <w:sz w:val="32"/>
                <w:szCs w:val="32"/>
              </w:rPr>
              <w:t>We will provide workplace adjustments for our employees</w:t>
            </w:r>
          </w:p>
          <w:p w14:paraId="06562607" w14:textId="77777777" w:rsidR="00C07F97" w:rsidRDefault="00C07F97" w:rsidP="00B443D6">
            <w:pPr>
              <w:ind w:left="601"/>
              <w:rPr>
                <w:sz w:val="32"/>
                <w:szCs w:val="32"/>
              </w:rPr>
            </w:pPr>
          </w:p>
        </w:tc>
      </w:tr>
      <w:tr w:rsidR="00C07F97" w14:paraId="087CFB24" w14:textId="77777777" w:rsidTr="00B443D6">
        <w:tc>
          <w:tcPr>
            <w:tcW w:w="3681" w:type="dxa"/>
          </w:tcPr>
          <w:p w14:paraId="6957AF4D" w14:textId="7BFF0738" w:rsidR="00C07F97" w:rsidRPr="006D1501" w:rsidRDefault="00E570BB" w:rsidP="00B443D6">
            <w:r>
              <w:rPr>
                <w:noProof/>
              </w:rPr>
              <w:drawing>
                <wp:inline distT="0" distB="0" distL="0" distR="0" wp14:anchorId="1C1EF09F" wp14:editId="1172CBBF">
                  <wp:extent cx="1386205" cy="1043305"/>
                  <wp:effectExtent l="0" t="0" r="4445" b="4445"/>
                  <wp:docPr id="41" name="Picture 41" descr="A training room with a lecturer and people with a without disability lear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A training room with a lecturer and people with a without disability lear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20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ED195A" w14:textId="77777777" w:rsidR="00C07F97" w:rsidRPr="006D1501" w:rsidRDefault="00C07F97" w:rsidP="00B443D6"/>
        </w:tc>
        <w:tc>
          <w:tcPr>
            <w:tcW w:w="5335" w:type="dxa"/>
          </w:tcPr>
          <w:p w14:paraId="19F27F9E" w14:textId="77777777" w:rsidR="00C07F97" w:rsidRPr="001D4BAA" w:rsidRDefault="00C07F97" w:rsidP="00B443D6">
            <w:pPr>
              <w:pStyle w:val="ListParagraph"/>
              <w:numPr>
                <w:ilvl w:val="0"/>
                <w:numId w:val="14"/>
              </w:numPr>
              <w:ind w:left="601"/>
              <w:rPr>
                <w:sz w:val="32"/>
                <w:szCs w:val="32"/>
              </w:rPr>
            </w:pPr>
            <w:r w:rsidRPr="001D4BAA">
              <w:rPr>
                <w:sz w:val="32"/>
                <w:szCs w:val="32"/>
              </w:rPr>
              <w:t>We want our training to be accessible for everyone</w:t>
            </w:r>
          </w:p>
          <w:p w14:paraId="071695C9" w14:textId="77777777" w:rsidR="00C07F97" w:rsidRDefault="00C07F97" w:rsidP="00B443D6">
            <w:pPr>
              <w:ind w:left="601"/>
              <w:rPr>
                <w:sz w:val="32"/>
                <w:szCs w:val="32"/>
              </w:rPr>
            </w:pPr>
          </w:p>
        </w:tc>
      </w:tr>
      <w:tr w:rsidR="00C07F97" w14:paraId="13EB4E0A" w14:textId="77777777" w:rsidTr="00B443D6">
        <w:tc>
          <w:tcPr>
            <w:tcW w:w="3681" w:type="dxa"/>
          </w:tcPr>
          <w:p w14:paraId="3DBB539E" w14:textId="7EA4BDD8" w:rsidR="00C07F97" w:rsidRPr="003D2265" w:rsidRDefault="00E570BB" w:rsidP="00B443D6">
            <w:r>
              <w:rPr>
                <w:noProof/>
              </w:rPr>
              <w:drawing>
                <wp:inline distT="0" distB="0" distL="0" distR="0" wp14:anchorId="6AC7F2F0" wp14:editId="26720133">
                  <wp:extent cx="615950" cy="1073150"/>
                  <wp:effectExtent l="0" t="0" r="0" b="0"/>
                  <wp:docPr id="42" name="Picture 42" descr="A man in a suit wearing a safety 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A man in a suit wearing a safety h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83AF6F" w14:textId="77777777" w:rsidR="00C07F97" w:rsidRDefault="00C07F97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</w:tcPr>
          <w:p w14:paraId="14EE29C4" w14:textId="77777777" w:rsidR="00C07F97" w:rsidRPr="001D4BAA" w:rsidRDefault="00C07F97" w:rsidP="00B443D6">
            <w:pPr>
              <w:pStyle w:val="ListParagraph"/>
              <w:numPr>
                <w:ilvl w:val="0"/>
                <w:numId w:val="14"/>
              </w:numPr>
              <w:ind w:left="601"/>
              <w:rPr>
                <w:sz w:val="32"/>
                <w:szCs w:val="32"/>
              </w:rPr>
            </w:pPr>
            <w:r w:rsidRPr="001D4BAA">
              <w:rPr>
                <w:sz w:val="32"/>
                <w:szCs w:val="32"/>
              </w:rPr>
              <w:t>We will improve safety for our employees and community</w:t>
            </w:r>
          </w:p>
          <w:p w14:paraId="0FC50206" w14:textId="77777777" w:rsidR="00C07F97" w:rsidRDefault="00C07F97" w:rsidP="00B443D6">
            <w:pPr>
              <w:ind w:left="601"/>
              <w:rPr>
                <w:sz w:val="32"/>
                <w:szCs w:val="32"/>
              </w:rPr>
            </w:pPr>
          </w:p>
        </w:tc>
      </w:tr>
      <w:tr w:rsidR="00C07F97" w14:paraId="6DE22D8D" w14:textId="77777777" w:rsidTr="00B443D6">
        <w:tc>
          <w:tcPr>
            <w:tcW w:w="3681" w:type="dxa"/>
          </w:tcPr>
          <w:p w14:paraId="451D8F67" w14:textId="4CBAF141" w:rsidR="00C07F97" w:rsidRDefault="00E570BB" w:rsidP="00B443D6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AB6E32" wp14:editId="4204C9B5">
                  <wp:extent cx="1118235" cy="1118235"/>
                  <wp:effectExtent l="0" t="0" r="5715" b="5715"/>
                  <wp:docPr id="43" name="Picture 43" descr="Woman in wheelchair at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Woman in wheelchair at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133DFC" w14:textId="77777777" w:rsidR="00C07F97" w:rsidRDefault="00C07F97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</w:tcPr>
          <w:p w14:paraId="6F3D9EAC" w14:textId="77777777" w:rsidR="00C07F97" w:rsidRPr="001D4BAA" w:rsidRDefault="00C07F97" w:rsidP="00B443D6">
            <w:pPr>
              <w:pStyle w:val="ListParagraph"/>
              <w:numPr>
                <w:ilvl w:val="0"/>
                <w:numId w:val="14"/>
              </w:numPr>
              <w:ind w:left="601"/>
              <w:rPr>
                <w:sz w:val="32"/>
                <w:szCs w:val="32"/>
              </w:rPr>
            </w:pPr>
            <w:r w:rsidRPr="001D4BAA">
              <w:rPr>
                <w:sz w:val="32"/>
                <w:szCs w:val="32"/>
              </w:rPr>
              <w:t>We encourage business in Wyndham to employ people with disability</w:t>
            </w:r>
          </w:p>
          <w:p w14:paraId="29FD1A2E" w14:textId="77777777" w:rsidR="00C07F97" w:rsidRDefault="00C07F97" w:rsidP="00B443D6">
            <w:pPr>
              <w:ind w:left="601"/>
              <w:rPr>
                <w:sz w:val="32"/>
                <w:szCs w:val="32"/>
              </w:rPr>
            </w:pPr>
          </w:p>
        </w:tc>
      </w:tr>
    </w:tbl>
    <w:p w14:paraId="65CB3089" w14:textId="77777777" w:rsidR="00C07F97" w:rsidRDefault="00C07F97" w:rsidP="00C07F97">
      <w:pPr>
        <w:rPr>
          <w:rFonts w:ascii="Arial" w:hAnsi="Arial" w:cs="Arial"/>
          <w:sz w:val="32"/>
          <w:szCs w:val="32"/>
        </w:rPr>
      </w:pPr>
    </w:p>
    <w:p w14:paraId="5AB59A59" w14:textId="77777777" w:rsidR="00A90BE7" w:rsidRDefault="00A90BE7" w:rsidP="00E93319">
      <w:pPr>
        <w:rPr>
          <w:rFonts w:ascii="Arial" w:hAnsi="Arial" w:cs="Arial"/>
          <w:sz w:val="32"/>
          <w:szCs w:val="32"/>
        </w:rPr>
      </w:pPr>
    </w:p>
    <w:p w14:paraId="03EF3236" w14:textId="77777777" w:rsidR="00A90BE7" w:rsidRDefault="00A90BE7" w:rsidP="00E93319">
      <w:pPr>
        <w:rPr>
          <w:rFonts w:ascii="Arial" w:hAnsi="Arial" w:cs="Arial"/>
          <w:sz w:val="32"/>
          <w:szCs w:val="32"/>
        </w:rPr>
      </w:pPr>
    </w:p>
    <w:p w14:paraId="0A65E7FC" w14:textId="77777777" w:rsidR="00A90BE7" w:rsidRPr="002D5ED6" w:rsidRDefault="00E93319" w:rsidP="002D5ED6">
      <w:pPr>
        <w:pStyle w:val="ListParagraph"/>
        <w:numPr>
          <w:ilvl w:val="0"/>
          <w:numId w:val="38"/>
        </w:numPr>
        <w:rPr>
          <w:rFonts w:ascii="Arial" w:hAnsi="Arial" w:cs="Arial"/>
          <w:b/>
          <w:sz w:val="32"/>
          <w:szCs w:val="32"/>
        </w:rPr>
      </w:pPr>
      <w:r w:rsidRPr="002D5ED6">
        <w:rPr>
          <w:rFonts w:ascii="Arial" w:hAnsi="Arial" w:cs="Arial"/>
          <w:b/>
          <w:sz w:val="32"/>
          <w:szCs w:val="32"/>
        </w:rPr>
        <w:t>Participation of people wit</w:t>
      </w:r>
      <w:r w:rsidR="00A90BE7" w:rsidRPr="002D5ED6">
        <w:rPr>
          <w:rFonts w:ascii="Arial" w:hAnsi="Arial" w:cs="Arial"/>
          <w:b/>
          <w:sz w:val="32"/>
          <w:szCs w:val="32"/>
        </w:rPr>
        <w:t>h disability is important to us</w:t>
      </w:r>
    </w:p>
    <w:p w14:paraId="389A51DA" w14:textId="5E004713" w:rsidR="00A90BE7" w:rsidRDefault="00E93319" w:rsidP="00E93319">
      <w:pPr>
        <w:rPr>
          <w:rFonts w:ascii="Arial" w:hAnsi="Arial" w:cs="Arial"/>
          <w:sz w:val="32"/>
          <w:szCs w:val="32"/>
        </w:rPr>
      </w:pPr>
      <w:r w:rsidRPr="00E93319">
        <w:rPr>
          <w:rFonts w:ascii="Arial" w:hAnsi="Arial" w:cs="Arial"/>
          <w:sz w:val="32"/>
          <w:szCs w:val="32"/>
        </w:rPr>
        <w:t>Actions we will do</w:t>
      </w:r>
    </w:p>
    <w:p w14:paraId="4BB39D5C" w14:textId="77777777" w:rsidR="00F13931" w:rsidRDefault="00F13931" w:rsidP="00E93319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35"/>
      </w:tblGrid>
      <w:tr w:rsidR="006F5DA0" w14:paraId="56197264" w14:textId="77777777" w:rsidTr="00B443D6">
        <w:tc>
          <w:tcPr>
            <w:tcW w:w="3681" w:type="dxa"/>
          </w:tcPr>
          <w:p w14:paraId="1A79576D" w14:textId="112EB172" w:rsidR="006F5DA0" w:rsidRPr="003D2265" w:rsidRDefault="00E570BB" w:rsidP="00B443D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98823A" wp14:editId="5366288E">
                  <wp:extent cx="1928495" cy="720725"/>
                  <wp:effectExtent l="0" t="0" r="0" b="3175"/>
                  <wp:docPr id="44" name="Picture 44" descr="People of all abil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eople of all abil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5" w:type="dxa"/>
            <w:vAlign w:val="center"/>
          </w:tcPr>
          <w:p w14:paraId="3C1BAF50" w14:textId="77777777" w:rsidR="006F5DA0" w:rsidRPr="001754C7" w:rsidRDefault="006F5DA0" w:rsidP="00B443D6">
            <w:pPr>
              <w:pStyle w:val="ListParagraph"/>
              <w:numPr>
                <w:ilvl w:val="0"/>
                <w:numId w:val="15"/>
              </w:numPr>
              <w:ind w:left="459"/>
              <w:rPr>
                <w:sz w:val="32"/>
                <w:szCs w:val="32"/>
              </w:rPr>
            </w:pPr>
            <w:r w:rsidRPr="001754C7">
              <w:rPr>
                <w:sz w:val="32"/>
                <w:szCs w:val="32"/>
              </w:rPr>
              <w:t>We will talk to people with disability</w:t>
            </w:r>
          </w:p>
          <w:p w14:paraId="0D216B2E" w14:textId="77777777" w:rsidR="006F5DA0" w:rsidRDefault="006F5DA0" w:rsidP="00B443D6">
            <w:pPr>
              <w:ind w:left="459"/>
              <w:rPr>
                <w:sz w:val="32"/>
                <w:szCs w:val="32"/>
              </w:rPr>
            </w:pPr>
          </w:p>
        </w:tc>
      </w:tr>
      <w:tr w:rsidR="006F5DA0" w14:paraId="5F85D26E" w14:textId="77777777" w:rsidTr="00B443D6">
        <w:tc>
          <w:tcPr>
            <w:tcW w:w="3681" w:type="dxa"/>
          </w:tcPr>
          <w:p w14:paraId="29464663" w14:textId="4DD31BAF" w:rsidR="006F5DA0" w:rsidRPr="008C7D00" w:rsidRDefault="00E570BB" w:rsidP="00B443D6">
            <w:r>
              <w:rPr>
                <w:noProof/>
              </w:rPr>
              <w:drawing>
                <wp:inline distT="0" distB="0" distL="0" distR="0" wp14:anchorId="21743BD5" wp14:editId="094F99FC">
                  <wp:extent cx="1644650" cy="1088390"/>
                  <wp:effectExtent l="0" t="0" r="0" b="0"/>
                  <wp:docPr id="45" name="Picture 45" descr="Group of people tal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Group of people tal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071890" w14:textId="77777777" w:rsidR="006F5DA0" w:rsidRDefault="006F5DA0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  <w:vAlign w:val="center"/>
          </w:tcPr>
          <w:p w14:paraId="13460290" w14:textId="77777777" w:rsidR="006F5DA0" w:rsidRPr="00870CE5" w:rsidRDefault="006F5DA0" w:rsidP="00B443D6">
            <w:pPr>
              <w:pStyle w:val="ListParagraph"/>
              <w:numPr>
                <w:ilvl w:val="0"/>
                <w:numId w:val="15"/>
              </w:numPr>
              <w:ind w:left="459"/>
              <w:rPr>
                <w:sz w:val="32"/>
                <w:szCs w:val="32"/>
              </w:rPr>
            </w:pPr>
            <w:r w:rsidRPr="00870CE5">
              <w:rPr>
                <w:sz w:val="32"/>
                <w:szCs w:val="32"/>
              </w:rPr>
              <w:t>We will talk to disability services</w:t>
            </w:r>
          </w:p>
          <w:p w14:paraId="7FDD1544" w14:textId="77777777" w:rsidR="006F5DA0" w:rsidRDefault="006F5DA0" w:rsidP="00B443D6">
            <w:pPr>
              <w:ind w:left="459"/>
              <w:rPr>
                <w:sz w:val="32"/>
                <w:szCs w:val="32"/>
              </w:rPr>
            </w:pPr>
          </w:p>
        </w:tc>
      </w:tr>
      <w:tr w:rsidR="006F5DA0" w14:paraId="2E232BDF" w14:textId="77777777" w:rsidTr="00B443D6">
        <w:tc>
          <w:tcPr>
            <w:tcW w:w="3681" w:type="dxa"/>
          </w:tcPr>
          <w:p w14:paraId="2BE6A233" w14:textId="50A40CE5" w:rsidR="006F5DA0" w:rsidRDefault="00E570BB" w:rsidP="00B443D6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DD7FFF2" wp14:editId="35A6875F">
                  <wp:extent cx="1624965" cy="1083310"/>
                  <wp:effectExtent l="0" t="0" r="0" b="2540"/>
                  <wp:docPr id="46" name="Picture 46" descr="Victorian Parlia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Victorian Parlia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94901" w14:textId="77777777" w:rsidR="006F5DA0" w:rsidRDefault="006F5DA0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  <w:vAlign w:val="center"/>
          </w:tcPr>
          <w:p w14:paraId="15A29A56" w14:textId="77777777" w:rsidR="006F5DA0" w:rsidRPr="00870CE5" w:rsidRDefault="006F5DA0" w:rsidP="00B443D6">
            <w:pPr>
              <w:pStyle w:val="ListParagraph"/>
              <w:numPr>
                <w:ilvl w:val="0"/>
                <w:numId w:val="15"/>
              </w:numPr>
              <w:ind w:left="459"/>
              <w:rPr>
                <w:sz w:val="32"/>
                <w:szCs w:val="32"/>
              </w:rPr>
            </w:pPr>
            <w:r w:rsidRPr="00870CE5">
              <w:rPr>
                <w:sz w:val="32"/>
                <w:szCs w:val="32"/>
              </w:rPr>
              <w:t>We will talk to State Government to influence better access</w:t>
            </w:r>
          </w:p>
          <w:p w14:paraId="1A078918" w14:textId="77777777" w:rsidR="006F5DA0" w:rsidRDefault="006F5DA0" w:rsidP="00B443D6">
            <w:pPr>
              <w:ind w:left="459"/>
              <w:rPr>
                <w:sz w:val="32"/>
                <w:szCs w:val="32"/>
              </w:rPr>
            </w:pPr>
          </w:p>
        </w:tc>
      </w:tr>
      <w:tr w:rsidR="006F5DA0" w14:paraId="64A4A2FC" w14:textId="77777777" w:rsidTr="00B443D6">
        <w:tc>
          <w:tcPr>
            <w:tcW w:w="3681" w:type="dxa"/>
          </w:tcPr>
          <w:p w14:paraId="1656CECC" w14:textId="4E929544" w:rsidR="006F5DA0" w:rsidRDefault="00E570BB" w:rsidP="00B443D6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E55470" wp14:editId="7D87674B">
                  <wp:extent cx="1624965" cy="814705"/>
                  <wp:effectExtent l="0" t="0" r="0" b="4445"/>
                  <wp:docPr id="47" name="Picture 47" descr="ND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ND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8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83836" w14:textId="77777777" w:rsidR="006F5DA0" w:rsidRDefault="006F5DA0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  <w:vAlign w:val="center"/>
          </w:tcPr>
          <w:p w14:paraId="3CA129C3" w14:textId="77777777" w:rsidR="006F5DA0" w:rsidRPr="00870CE5" w:rsidRDefault="006F5DA0" w:rsidP="00B443D6">
            <w:pPr>
              <w:pStyle w:val="ListParagraph"/>
              <w:numPr>
                <w:ilvl w:val="0"/>
                <w:numId w:val="15"/>
              </w:numPr>
              <w:ind w:left="459"/>
              <w:rPr>
                <w:sz w:val="32"/>
                <w:szCs w:val="32"/>
              </w:rPr>
            </w:pPr>
            <w:r w:rsidRPr="00870CE5">
              <w:rPr>
                <w:sz w:val="32"/>
                <w:szCs w:val="32"/>
              </w:rPr>
              <w:t>We will support the rollout of the NDIS</w:t>
            </w:r>
          </w:p>
          <w:p w14:paraId="0DCBF5E2" w14:textId="77777777" w:rsidR="006F5DA0" w:rsidRDefault="006F5DA0" w:rsidP="00B443D6">
            <w:pPr>
              <w:ind w:left="459"/>
              <w:rPr>
                <w:sz w:val="32"/>
                <w:szCs w:val="32"/>
              </w:rPr>
            </w:pPr>
          </w:p>
        </w:tc>
      </w:tr>
      <w:tr w:rsidR="006F5DA0" w14:paraId="0972747B" w14:textId="77777777" w:rsidTr="00B443D6">
        <w:tc>
          <w:tcPr>
            <w:tcW w:w="3681" w:type="dxa"/>
          </w:tcPr>
          <w:p w14:paraId="1B0D8D1E" w14:textId="5B202495" w:rsidR="006F5DA0" w:rsidRPr="003D72D0" w:rsidRDefault="00E570BB" w:rsidP="00B443D6">
            <w:r>
              <w:rPr>
                <w:noProof/>
              </w:rPr>
              <w:drawing>
                <wp:inline distT="0" distB="0" distL="0" distR="0" wp14:anchorId="1EB6A36E" wp14:editId="6EEB7CD0">
                  <wp:extent cx="1118235" cy="1118235"/>
                  <wp:effectExtent l="0" t="0" r="5715" b="5715"/>
                  <wp:docPr id="48" name="Picture 48" descr="Woman in wheelchair at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Woman in wheelchair at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23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B7D21" w14:textId="77777777" w:rsidR="006F5DA0" w:rsidRDefault="006F5DA0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  <w:vAlign w:val="center"/>
          </w:tcPr>
          <w:p w14:paraId="722C54E5" w14:textId="77777777" w:rsidR="006F5DA0" w:rsidRPr="00870CE5" w:rsidRDefault="006F5DA0" w:rsidP="00B443D6">
            <w:pPr>
              <w:pStyle w:val="ListParagraph"/>
              <w:numPr>
                <w:ilvl w:val="0"/>
                <w:numId w:val="15"/>
              </w:numPr>
              <w:ind w:left="459"/>
              <w:rPr>
                <w:sz w:val="32"/>
                <w:szCs w:val="32"/>
              </w:rPr>
            </w:pPr>
            <w:r w:rsidRPr="00870CE5">
              <w:rPr>
                <w:sz w:val="32"/>
                <w:szCs w:val="32"/>
              </w:rPr>
              <w:t>We will get goods and services from people with disability</w:t>
            </w:r>
          </w:p>
          <w:p w14:paraId="29C1C36A" w14:textId="77777777" w:rsidR="006F5DA0" w:rsidRDefault="006F5DA0" w:rsidP="00B443D6">
            <w:pPr>
              <w:ind w:left="459"/>
              <w:rPr>
                <w:sz w:val="32"/>
                <w:szCs w:val="32"/>
              </w:rPr>
            </w:pPr>
          </w:p>
        </w:tc>
      </w:tr>
      <w:tr w:rsidR="006F5DA0" w14:paraId="7B8E0CF1" w14:textId="77777777" w:rsidTr="00B443D6">
        <w:tc>
          <w:tcPr>
            <w:tcW w:w="3681" w:type="dxa"/>
          </w:tcPr>
          <w:p w14:paraId="06EB444A" w14:textId="2B73F128" w:rsidR="006F5DA0" w:rsidRPr="00847CC1" w:rsidRDefault="00E570BB" w:rsidP="00B443D6">
            <w:r>
              <w:rPr>
                <w:noProof/>
              </w:rPr>
              <w:drawing>
                <wp:inline distT="0" distB="0" distL="0" distR="0" wp14:anchorId="313D38B5" wp14:editId="33FA7C01">
                  <wp:extent cx="1242695" cy="929005"/>
                  <wp:effectExtent l="0" t="0" r="0" b="4445"/>
                  <wp:docPr id="49" name="Picture 49" descr="speaking to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peaking to peop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A787CE" w14:textId="77777777" w:rsidR="006F5DA0" w:rsidRDefault="006F5DA0" w:rsidP="00B443D6">
            <w:pPr>
              <w:rPr>
                <w:sz w:val="32"/>
                <w:szCs w:val="32"/>
              </w:rPr>
            </w:pPr>
          </w:p>
        </w:tc>
        <w:tc>
          <w:tcPr>
            <w:tcW w:w="5335" w:type="dxa"/>
            <w:vAlign w:val="center"/>
          </w:tcPr>
          <w:p w14:paraId="581190CC" w14:textId="77777777" w:rsidR="006F5DA0" w:rsidRPr="00870CE5" w:rsidRDefault="006F5DA0" w:rsidP="00B443D6">
            <w:pPr>
              <w:pStyle w:val="ListParagraph"/>
              <w:numPr>
                <w:ilvl w:val="0"/>
                <w:numId w:val="15"/>
              </w:numPr>
              <w:ind w:left="459"/>
              <w:rPr>
                <w:sz w:val="32"/>
                <w:szCs w:val="32"/>
              </w:rPr>
            </w:pPr>
            <w:r w:rsidRPr="00870CE5">
              <w:rPr>
                <w:sz w:val="32"/>
                <w:szCs w:val="32"/>
              </w:rPr>
              <w:t>We want feedback from people with disability</w:t>
            </w:r>
          </w:p>
          <w:p w14:paraId="34ECCD55" w14:textId="77777777" w:rsidR="006F5DA0" w:rsidRDefault="006F5DA0" w:rsidP="00B443D6">
            <w:pPr>
              <w:ind w:left="459"/>
              <w:rPr>
                <w:sz w:val="32"/>
                <w:szCs w:val="32"/>
              </w:rPr>
            </w:pPr>
          </w:p>
        </w:tc>
      </w:tr>
    </w:tbl>
    <w:p w14:paraId="5949ABDC" w14:textId="2EFD8729" w:rsidR="00491F6B" w:rsidRPr="001754C7" w:rsidRDefault="00491F6B" w:rsidP="00E01393">
      <w:pPr>
        <w:rPr>
          <w:sz w:val="32"/>
          <w:szCs w:val="32"/>
        </w:rPr>
      </w:pPr>
    </w:p>
    <w:sectPr w:rsidR="00491F6B" w:rsidRPr="001754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C37B9" w14:textId="77777777" w:rsidR="00676314" w:rsidRDefault="00676314" w:rsidP="006769DA">
      <w:pPr>
        <w:spacing w:after="0" w:line="240" w:lineRule="auto"/>
      </w:pPr>
      <w:r>
        <w:separator/>
      </w:r>
    </w:p>
  </w:endnote>
  <w:endnote w:type="continuationSeparator" w:id="0">
    <w:p w14:paraId="77AB0138" w14:textId="77777777" w:rsidR="00676314" w:rsidRDefault="00676314" w:rsidP="00676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17948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E00E55" w14:textId="21018021" w:rsidR="00676314" w:rsidRDefault="0067631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5F18C7B" w14:textId="77777777" w:rsidR="00676314" w:rsidRDefault="006763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E36EE3" w14:textId="77777777" w:rsidR="00676314" w:rsidRDefault="00676314" w:rsidP="006769DA">
      <w:pPr>
        <w:spacing w:after="0" w:line="240" w:lineRule="auto"/>
      </w:pPr>
      <w:r>
        <w:separator/>
      </w:r>
    </w:p>
  </w:footnote>
  <w:footnote w:type="continuationSeparator" w:id="0">
    <w:p w14:paraId="4E76160B" w14:textId="77777777" w:rsidR="00676314" w:rsidRDefault="00676314" w:rsidP="00676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F6D3B" w14:textId="77777777" w:rsidR="00676314" w:rsidRDefault="00676314">
    <w:pPr>
      <w:pStyle w:val="Header"/>
    </w:pPr>
    <w:r w:rsidRPr="001754C7"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13C6D1C2" wp14:editId="4D69C9CE">
          <wp:simplePos x="0" y="0"/>
          <wp:positionH relativeFrom="page">
            <wp:posOffset>-93980</wp:posOffset>
          </wp:positionH>
          <wp:positionV relativeFrom="paragraph">
            <wp:posOffset>-1946910</wp:posOffset>
          </wp:positionV>
          <wp:extent cx="7701727" cy="2883310"/>
          <wp:effectExtent l="0" t="0" r="0" b="0"/>
          <wp:wrapNone/>
          <wp:docPr id="15" name="Picture 15" descr="Decorative" title="Decor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1727" cy="28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11B24"/>
    <w:multiLevelType w:val="hybridMultilevel"/>
    <w:tmpl w:val="D9AC4CC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AF1"/>
    <w:multiLevelType w:val="hybridMultilevel"/>
    <w:tmpl w:val="E33022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A3727"/>
    <w:multiLevelType w:val="hybridMultilevel"/>
    <w:tmpl w:val="E33022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3C269B"/>
    <w:multiLevelType w:val="hybridMultilevel"/>
    <w:tmpl w:val="E33022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306AA"/>
    <w:multiLevelType w:val="hybridMultilevel"/>
    <w:tmpl w:val="56F68416"/>
    <w:lvl w:ilvl="0" w:tplc="0C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2707694"/>
    <w:multiLevelType w:val="hybridMultilevel"/>
    <w:tmpl w:val="C7EA0448"/>
    <w:lvl w:ilvl="0" w:tplc="EB3620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4976BA"/>
    <w:multiLevelType w:val="hybridMultilevel"/>
    <w:tmpl w:val="5F469A5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5A63F8F"/>
    <w:multiLevelType w:val="hybridMultilevel"/>
    <w:tmpl w:val="83B2E0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A42065"/>
    <w:multiLevelType w:val="hybridMultilevel"/>
    <w:tmpl w:val="C6180E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BF0005"/>
    <w:multiLevelType w:val="hybridMultilevel"/>
    <w:tmpl w:val="A2F4E29A"/>
    <w:lvl w:ilvl="0" w:tplc="0C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33DE8"/>
    <w:multiLevelType w:val="hybridMultilevel"/>
    <w:tmpl w:val="449447F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27D45"/>
    <w:multiLevelType w:val="hybridMultilevel"/>
    <w:tmpl w:val="28385B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53944"/>
    <w:multiLevelType w:val="hybridMultilevel"/>
    <w:tmpl w:val="586ED63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A3C23"/>
    <w:multiLevelType w:val="hybridMultilevel"/>
    <w:tmpl w:val="28385B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837FE9"/>
    <w:multiLevelType w:val="hybridMultilevel"/>
    <w:tmpl w:val="E10E7D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E3CA9"/>
    <w:multiLevelType w:val="hybridMultilevel"/>
    <w:tmpl w:val="C6146F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975D62"/>
    <w:multiLevelType w:val="hybridMultilevel"/>
    <w:tmpl w:val="28385B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36F66"/>
    <w:multiLevelType w:val="hybridMultilevel"/>
    <w:tmpl w:val="E33022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84C40"/>
    <w:multiLevelType w:val="hybridMultilevel"/>
    <w:tmpl w:val="5EA8CE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5F48E5"/>
    <w:multiLevelType w:val="hybridMultilevel"/>
    <w:tmpl w:val="826AB3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B66FBC"/>
    <w:multiLevelType w:val="hybridMultilevel"/>
    <w:tmpl w:val="5EA8CE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D8425A"/>
    <w:multiLevelType w:val="hybridMultilevel"/>
    <w:tmpl w:val="28385B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673AEA"/>
    <w:multiLevelType w:val="hybridMultilevel"/>
    <w:tmpl w:val="7B1C50FA"/>
    <w:lvl w:ilvl="0" w:tplc="A6B868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0D25E5D"/>
    <w:multiLevelType w:val="hybridMultilevel"/>
    <w:tmpl w:val="E89E9C4E"/>
    <w:lvl w:ilvl="0" w:tplc="59CC48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143C0A"/>
    <w:multiLevelType w:val="hybridMultilevel"/>
    <w:tmpl w:val="8E4808D2"/>
    <w:lvl w:ilvl="0" w:tplc="F4726B3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 w15:restartNumberingAfterBreak="0">
    <w:nsid w:val="526062F3"/>
    <w:multiLevelType w:val="hybridMultilevel"/>
    <w:tmpl w:val="F5BEFFA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8C67DCC"/>
    <w:multiLevelType w:val="hybridMultilevel"/>
    <w:tmpl w:val="AB62666C"/>
    <w:lvl w:ilvl="0" w:tplc="59CC48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174705"/>
    <w:multiLevelType w:val="hybridMultilevel"/>
    <w:tmpl w:val="9B6AB91C"/>
    <w:lvl w:ilvl="0" w:tplc="59CC480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59CC480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D2B7BF0"/>
    <w:multiLevelType w:val="hybridMultilevel"/>
    <w:tmpl w:val="0376087A"/>
    <w:lvl w:ilvl="0" w:tplc="0C09000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97" w:hanging="360"/>
      </w:pPr>
    </w:lvl>
    <w:lvl w:ilvl="2" w:tplc="0C09001B" w:tentative="1">
      <w:start w:val="1"/>
      <w:numFmt w:val="lowerRoman"/>
      <w:lvlText w:val="%3."/>
      <w:lvlJc w:val="right"/>
      <w:pPr>
        <w:ind w:left="2517" w:hanging="180"/>
      </w:pPr>
    </w:lvl>
    <w:lvl w:ilvl="3" w:tplc="0C09000F" w:tentative="1">
      <w:start w:val="1"/>
      <w:numFmt w:val="decimal"/>
      <w:lvlText w:val="%4."/>
      <w:lvlJc w:val="left"/>
      <w:pPr>
        <w:ind w:left="3237" w:hanging="360"/>
      </w:pPr>
    </w:lvl>
    <w:lvl w:ilvl="4" w:tplc="0C090019" w:tentative="1">
      <w:start w:val="1"/>
      <w:numFmt w:val="lowerLetter"/>
      <w:lvlText w:val="%5."/>
      <w:lvlJc w:val="left"/>
      <w:pPr>
        <w:ind w:left="3957" w:hanging="360"/>
      </w:pPr>
    </w:lvl>
    <w:lvl w:ilvl="5" w:tplc="0C09001B" w:tentative="1">
      <w:start w:val="1"/>
      <w:numFmt w:val="lowerRoman"/>
      <w:lvlText w:val="%6."/>
      <w:lvlJc w:val="right"/>
      <w:pPr>
        <w:ind w:left="4677" w:hanging="180"/>
      </w:pPr>
    </w:lvl>
    <w:lvl w:ilvl="6" w:tplc="0C09000F" w:tentative="1">
      <w:start w:val="1"/>
      <w:numFmt w:val="decimal"/>
      <w:lvlText w:val="%7."/>
      <w:lvlJc w:val="left"/>
      <w:pPr>
        <w:ind w:left="5397" w:hanging="360"/>
      </w:pPr>
    </w:lvl>
    <w:lvl w:ilvl="7" w:tplc="0C090019" w:tentative="1">
      <w:start w:val="1"/>
      <w:numFmt w:val="lowerLetter"/>
      <w:lvlText w:val="%8."/>
      <w:lvlJc w:val="left"/>
      <w:pPr>
        <w:ind w:left="6117" w:hanging="360"/>
      </w:pPr>
    </w:lvl>
    <w:lvl w:ilvl="8" w:tplc="0C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9" w15:restartNumberingAfterBreak="0">
    <w:nsid w:val="61A24228"/>
    <w:multiLevelType w:val="hybridMultilevel"/>
    <w:tmpl w:val="E33022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D72F9F"/>
    <w:multiLevelType w:val="hybridMultilevel"/>
    <w:tmpl w:val="835005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3633E8"/>
    <w:multiLevelType w:val="hybridMultilevel"/>
    <w:tmpl w:val="83B2E0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3D18D2"/>
    <w:multiLevelType w:val="hybridMultilevel"/>
    <w:tmpl w:val="28385B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B24828"/>
    <w:multiLevelType w:val="hybridMultilevel"/>
    <w:tmpl w:val="83B2E0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425765"/>
    <w:multiLevelType w:val="hybridMultilevel"/>
    <w:tmpl w:val="5EA8CE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AA2B44"/>
    <w:multiLevelType w:val="hybridMultilevel"/>
    <w:tmpl w:val="8F58AF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370750"/>
    <w:multiLevelType w:val="hybridMultilevel"/>
    <w:tmpl w:val="E33022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373630"/>
    <w:multiLevelType w:val="hybridMultilevel"/>
    <w:tmpl w:val="5EA8CE6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6"/>
  </w:num>
  <w:num w:numId="3">
    <w:abstractNumId w:val="27"/>
  </w:num>
  <w:num w:numId="4">
    <w:abstractNumId w:val="8"/>
  </w:num>
  <w:num w:numId="5">
    <w:abstractNumId w:val="10"/>
  </w:num>
  <w:num w:numId="6">
    <w:abstractNumId w:val="6"/>
  </w:num>
  <w:num w:numId="7">
    <w:abstractNumId w:val="30"/>
  </w:num>
  <w:num w:numId="8">
    <w:abstractNumId w:val="4"/>
  </w:num>
  <w:num w:numId="9">
    <w:abstractNumId w:val="14"/>
  </w:num>
  <w:num w:numId="10">
    <w:abstractNumId w:val="33"/>
  </w:num>
  <w:num w:numId="11">
    <w:abstractNumId w:val="12"/>
  </w:num>
  <w:num w:numId="12">
    <w:abstractNumId w:val="25"/>
  </w:num>
  <w:num w:numId="13">
    <w:abstractNumId w:val="18"/>
  </w:num>
  <w:num w:numId="14">
    <w:abstractNumId w:val="16"/>
  </w:num>
  <w:num w:numId="15">
    <w:abstractNumId w:val="1"/>
  </w:num>
  <w:num w:numId="16">
    <w:abstractNumId w:val="28"/>
  </w:num>
  <w:num w:numId="17">
    <w:abstractNumId w:val="7"/>
  </w:num>
  <w:num w:numId="18">
    <w:abstractNumId w:val="31"/>
  </w:num>
  <w:num w:numId="19">
    <w:abstractNumId w:val="20"/>
  </w:num>
  <w:num w:numId="20">
    <w:abstractNumId w:val="37"/>
  </w:num>
  <w:num w:numId="21">
    <w:abstractNumId w:val="34"/>
  </w:num>
  <w:num w:numId="22">
    <w:abstractNumId w:val="11"/>
  </w:num>
  <w:num w:numId="23">
    <w:abstractNumId w:val="13"/>
  </w:num>
  <w:num w:numId="24">
    <w:abstractNumId w:val="21"/>
  </w:num>
  <w:num w:numId="25">
    <w:abstractNumId w:val="32"/>
  </w:num>
  <w:num w:numId="26">
    <w:abstractNumId w:val="17"/>
  </w:num>
  <w:num w:numId="27">
    <w:abstractNumId w:val="36"/>
  </w:num>
  <w:num w:numId="28">
    <w:abstractNumId w:val="3"/>
  </w:num>
  <w:num w:numId="29">
    <w:abstractNumId w:val="29"/>
  </w:num>
  <w:num w:numId="30">
    <w:abstractNumId w:val="2"/>
  </w:num>
  <w:num w:numId="31">
    <w:abstractNumId w:val="0"/>
  </w:num>
  <w:num w:numId="32">
    <w:abstractNumId w:val="22"/>
  </w:num>
  <w:num w:numId="33">
    <w:abstractNumId w:val="15"/>
  </w:num>
  <w:num w:numId="34">
    <w:abstractNumId w:val="5"/>
  </w:num>
  <w:num w:numId="35">
    <w:abstractNumId w:val="9"/>
  </w:num>
  <w:num w:numId="36">
    <w:abstractNumId w:val="19"/>
  </w:num>
  <w:num w:numId="37">
    <w:abstractNumId w:val="24"/>
  </w:num>
  <w:num w:numId="38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3F9"/>
    <w:rsid w:val="000343F9"/>
    <w:rsid w:val="0003796B"/>
    <w:rsid w:val="00043A0A"/>
    <w:rsid w:val="00043F28"/>
    <w:rsid w:val="0004705D"/>
    <w:rsid w:val="0006569C"/>
    <w:rsid w:val="00075AEB"/>
    <w:rsid w:val="000B1ED2"/>
    <w:rsid w:val="000D7238"/>
    <w:rsid w:val="000E5426"/>
    <w:rsid w:val="000E7F90"/>
    <w:rsid w:val="000F7213"/>
    <w:rsid w:val="00103436"/>
    <w:rsid w:val="001148D7"/>
    <w:rsid w:val="00145284"/>
    <w:rsid w:val="001754C7"/>
    <w:rsid w:val="00197A30"/>
    <w:rsid w:val="001A064B"/>
    <w:rsid w:val="001B08DB"/>
    <w:rsid w:val="001B4C51"/>
    <w:rsid w:val="001D4BAA"/>
    <w:rsid w:val="001D534F"/>
    <w:rsid w:val="001F27CE"/>
    <w:rsid w:val="00223959"/>
    <w:rsid w:val="00226653"/>
    <w:rsid w:val="00243C8E"/>
    <w:rsid w:val="00243F3F"/>
    <w:rsid w:val="002453D1"/>
    <w:rsid w:val="00261CBC"/>
    <w:rsid w:val="00273093"/>
    <w:rsid w:val="00280669"/>
    <w:rsid w:val="0028479E"/>
    <w:rsid w:val="0029407A"/>
    <w:rsid w:val="002C2CCF"/>
    <w:rsid w:val="002D5ED6"/>
    <w:rsid w:val="002F0DA4"/>
    <w:rsid w:val="003046D7"/>
    <w:rsid w:val="003064F5"/>
    <w:rsid w:val="00307173"/>
    <w:rsid w:val="00311AAB"/>
    <w:rsid w:val="00351061"/>
    <w:rsid w:val="003663DC"/>
    <w:rsid w:val="0036784D"/>
    <w:rsid w:val="003A5982"/>
    <w:rsid w:val="003B2E65"/>
    <w:rsid w:val="003D2265"/>
    <w:rsid w:val="003D72D0"/>
    <w:rsid w:val="00406838"/>
    <w:rsid w:val="004122CE"/>
    <w:rsid w:val="00415413"/>
    <w:rsid w:val="00417A7D"/>
    <w:rsid w:val="00453EA9"/>
    <w:rsid w:val="00457671"/>
    <w:rsid w:val="004732FA"/>
    <w:rsid w:val="00484A9F"/>
    <w:rsid w:val="00491F6B"/>
    <w:rsid w:val="00493260"/>
    <w:rsid w:val="004B6089"/>
    <w:rsid w:val="004B6E0E"/>
    <w:rsid w:val="004C090E"/>
    <w:rsid w:val="004C1B74"/>
    <w:rsid w:val="004F68C0"/>
    <w:rsid w:val="005032C3"/>
    <w:rsid w:val="0051298C"/>
    <w:rsid w:val="00522FAC"/>
    <w:rsid w:val="005254DC"/>
    <w:rsid w:val="00544371"/>
    <w:rsid w:val="00552282"/>
    <w:rsid w:val="005606C9"/>
    <w:rsid w:val="005761C6"/>
    <w:rsid w:val="00586C83"/>
    <w:rsid w:val="005A2DD3"/>
    <w:rsid w:val="005D53A1"/>
    <w:rsid w:val="005F1D06"/>
    <w:rsid w:val="005F2A03"/>
    <w:rsid w:val="00636076"/>
    <w:rsid w:val="0063782D"/>
    <w:rsid w:val="00652FC4"/>
    <w:rsid w:val="00676314"/>
    <w:rsid w:val="006769DA"/>
    <w:rsid w:val="0069657A"/>
    <w:rsid w:val="006C365A"/>
    <w:rsid w:val="006C4345"/>
    <w:rsid w:val="006D1501"/>
    <w:rsid w:val="006F5DA0"/>
    <w:rsid w:val="00712BEC"/>
    <w:rsid w:val="00725C97"/>
    <w:rsid w:val="0073018A"/>
    <w:rsid w:val="00733E29"/>
    <w:rsid w:val="007518C2"/>
    <w:rsid w:val="00763200"/>
    <w:rsid w:val="00803751"/>
    <w:rsid w:val="00816BAA"/>
    <w:rsid w:val="0083571A"/>
    <w:rsid w:val="0084287D"/>
    <w:rsid w:val="00847CC1"/>
    <w:rsid w:val="00866E24"/>
    <w:rsid w:val="00870CE5"/>
    <w:rsid w:val="00886430"/>
    <w:rsid w:val="00887F1A"/>
    <w:rsid w:val="00897466"/>
    <w:rsid w:val="008A0523"/>
    <w:rsid w:val="008A58DB"/>
    <w:rsid w:val="008B16DF"/>
    <w:rsid w:val="008B1D85"/>
    <w:rsid w:val="008B5BF2"/>
    <w:rsid w:val="008C7D00"/>
    <w:rsid w:val="008D1754"/>
    <w:rsid w:val="008E6AF8"/>
    <w:rsid w:val="00900E49"/>
    <w:rsid w:val="009118A9"/>
    <w:rsid w:val="00914A0A"/>
    <w:rsid w:val="00921344"/>
    <w:rsid w:val="00922EC5"/>
    <w:rsid w:val="00954EEF"/>
    <w:rsid w:val="009D1DE3"/>
    <w:rsid w:val="00A00DCE"/>
    <w:rsid w:val="00A074BA"/>
    <w:rsid w:val="00A370AF"/>
    <w:rsid w:val="00A50B9B"/>
    <w:rsid w:val="00A72F85"/>
    <w:rsid w:val="00A73A24"/>
    <w:rsid w:val="00A740FB"/>
    <w:rsid w:val="00A85FE6"/>
    <w:rsid w:val="00A879BE"/>
    <w:rsid w:val="00A90BE7"/>
    <w:rsid w:val="00AC7677"/>
    <w:rsid w:val="00AF57AB"/>
    <w:rsid w:val="00B170E9"/>
    <w:rsid w:val="00B174E9"/>
    <w:rsid w:val="00B243E4"/>
    <w:rsid w:val="00B43539"/>
    <w:rsid w:val="00B443D6"/>
    <w:rsid w:val="00B6333C"/>
    <w:rsid w:val="00B6365B"/>
    <w:rsid w:val="00B638C4"/>
    <w:rsid w:val="00B70C17"/>
    <w:rsid w:val="00BB43F6"/>
    <w:rsid w:val="00C04C5A"/>
    <w:rsid w:val="00C07F97"/>
    <w:rsid w:val="00C16225"/>
    <w:rsid w:val="00C342B5"/>
    <w:rsid w:val="00C56D81"/>
    <w:rsid w:val="00C57536"/>
    <w:rsid w:val="00C6042F"/>
    <w:rsid w:val="00C646D9"/>
    <w:rsid w:val="00C77D2F"/>
    <w:rsid w:val="00C8473A"/>
    <w:rsid w:val="00C91CEB"/>
    <w:rsid w:val="00CB308E"/>
    <w:rsid w:val="00CC4F7A"/>
    <w:rsid w:val="00CE52EA"/>
    <w:rsid w:val="00CF7952"/>
    <w:rsid w:val="00D318AB"/>
    <w:rsid w:val="00D627BE"/>
    <w:rsid w:val="00D72B55"/>
    <w:rsid w:val="00DB0C57"/>
    <w:rsid w:val="00DC518D"/>
    <w:rsid w:val="00E01393"/>
    <w:rsid w:val="00E051B5"/>
    <w:rsid w:val="00E10CB9"/>
    <w:rsid w:val="00E13017"/>
    <w:rsid w:val="00E132F7"/>
    <w:rsid w:val="00E313C5"/>
    <w:rsid w:val="00E570BB"/>
    <w:rsid w:val="00E57ED5"/>
    <w:rsid w:val="00E93319"/>
    <w:rsid w:val="00EB63FB"/>
    <w:rsid w:val="00ED2E28"/>
    <w:rsid w:val="00EE0DA1"/>
    <w:rsid w:val="00EE1783"/>
    <w:rsid w:val="00EE6139"/>
    <w:rsid w:val="00F01AC4"/>
    <w:rsid w:val="00F10B39"/>
    <w:rsid w:val="00F13931"/>
    <w:rsid w:val="00F55EE4"/>
    <w:rsid w:val="00F743A1"/>
    <w:rsid w:val="00F873DC"/>
    <w:rsid w:val="00F97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05B1B"/>
  <w15:chartTrackingRefBased/>
  <w15:docId w15:val="{9F563BD4-F258-4BAB-9348-47AD0427D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61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3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343F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4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761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A85FE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013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213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134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53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69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9DA"/>
  </w:style>
  <w:style w:type="paragraph" w:styleId="Footer">
    <w:name w:val="footer"/>
    <w:basedOn w:val="Normal"/>
    <w:link w:val="FooterChar"/>
    <w:uiPriority w:val="99"/>
    <w:unhideWhenUsed/>
    <w:rsid w:val="006769D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DA069-181A-4245-9A48-F61403DBB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57F8FAEC</Template>
  <TotalTime>1</TotalTime>
  <Pages>8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Watts-Sampson</dc:creator>
  <cp:keywords/>
  <dc:description/>
  <cp:lastModifiedBy>Jenny Watts-Sampson</cp:lastModifiedBy>
  <cp:revision>2</cp:revision>
  <cp:lastPrinted>2018-11-28T00:00:00Z</cp:lastPrinted>
  <dcterms:created xsi:type="dcterms:W3CDTF">2018-11-28T01:28:00Z</dcterms:created>
  <dcterms:modified xsi:type="dcterms:W3CDTF">2018-11-28T01:28:00Z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A2147144</vt:lpwstr>
  </property>
  <property fmtid="{D5CDD505-2E9C-101B-9397-08002B2CF9AE}" pid="4" name="Objective-Title">
    <vt:lpwstr>Accessibility Action Plan - Easy Englisg version - 2018-07-26</vt:lpwstr>
  </property>
  <property fmtid="{D5CDD505-2E9C-101B-9397-08002B2CF9AE}" pid="5" name="Objective-Comment">
    <vt:lpwstr/>
  </property>
  <property fmtid="{D5CDD505-2E9C-101B-9397-08002B2CF9AE}" pid="6" name="Objective-CreationStamp">
    <vt:filetime>2018-07-26T05:20:52Z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2018-11-11T22:29:32Z</vt:filetime>
  </property>
  <property fmtid="{D5CDD505-2E9C-101B-9397-08002B2CF9AE}" pid="10" name="Objective-ModificationStamp">
    <vt:filetime>2018-11-11T22:29:32Z</vt:filetime>
  </property>
  <property fmtid="{D5CDD505-2E9C-101B-9397-08002B2CF9AE}" pid="11" name="Objective-Owner">
    <vt:lpwstr>Jennifer Watts-Sampson</vt:lpwstr>
  </property>
  <property fmtid="{D5CDD505-2E9C-101B-9397-08002B2CF9AE}" pid="12" name="Objective-Path">
    <vt:lpwstr>Objective Global Folder:Community Services:Disability:Disability and Positive Ageing:</vt:lpwstr>
  </property>
  <property fmtid="{D5CDD505-2E9C-101B-9397-08002B2CF9AE}" pid="13" name="Objective-Parent">
    <vt:lpwstr>Disability and Positive Ageing</vt:lpwstr>
  </property>
  <property fmtid="{D5CDD505-2E9C-101B-9397-08002B2CF9AE}" pid="14" name="Objective-State">
    <vt:lpwstr>Published</vt:lpwstr>
  </property>
  <property fmtid="{D5CDD505-2E9C-101B-9397-08002B2CF9AE}" pid="15" name="Objective-Version">
    <vt:lpwstr>9.0</vt:lpwstr>
  </property>
  <property fmtid="{D5CDD505-2E9C-101B-9397-08002B2CF9AE}" pid="16" name="Objective-VersionNumber">
    <vt:r8>10</vt:r8>
  </property>
  <property fmtid="{D5CDD505-2E9C-101B-9397-08002B2CF9AE}" pid="17" name="Objective-VersionComment">
    <vt:lpwstr/>
  </property>
  <property fmtid="{D5CDD505-2E9C-101B-9397-08002B2CF9AE}" pid="18" name="Objective-FileNumber">
    <vt:lpwstr>qA286754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Internal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